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609DA" w14:textId="77777777" w:rsidR="00A8751B" w:rsidRDefault="003F205B"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F1DB5F" wp14:editId="1479BB02">
                <wp:simplePos x="0" y="0"/>
                <wp:positionH relativeFrom="column">
                  <wp:posOffset>-66675</wp:posOffset>
                </wp:positionH>
                <wp:positionV relativeFrom="paragraph">
                  <wp:posOffset>88900</wp:posOffset>
                </wp:positionV>
                <wp:extent cx="6591300" cy="4943475"/>
                <wp:effectExtent l="19050" t="19050" r="19050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1300" cy="4943475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D02701" id="Rectangle 2" o:spid="_x0000_s1026" style="position:absolute;margin-left:-5.25pt;margin-top:7pt;width:519pt;height:38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" filled="f" strokecolor="blue" strokeweight="3pt">
                <v:stroke linestyle="thinThin"/>
              </v:rect>
            </w:pict>
          </mc:Fallback>
        </mc:AlternateContent>
      </w:r>
    </w:p>
    <w:p w14:paraId="6774C683" w14:textId="77777777" w:rsidR="00482A67" w:rsidRDefault="00A8751B">
      <w:pPr>
        <w:pStyle w:val="TOC1"/>
        <w:tabs>
          <w:tab w:val="right" w:leader="dot" w:pos="10070"/>
        </w:tabs>
        <w:rPr>
          <w:rFonts w:asciiTheme="minorHAnsi" w:eastAsiaTheme="minorEastAsia" w:hAnsiTheme="minorHAnsi" w:cstheme="minorBidi"/>
          <w:b w:val="0"/>
          <w:caps w:val="0"/>
          <w:noProof/>
          <w:snapToGrid/>
          <w:sz w:val="22"/>
          <w:szCs w:val="22"/>
        </w:rPr>
      </w:pPr>
      <w:r>
        <w:fldChar w:fldCharType="begin"/>
      </w:r>
      <w:r>
        <w:instrText xml:space="preserve"> TOC \h \z \t "spec1,1,spec2,2" </w:instrText>
      </w:r>
      <w:r>
        <w:fldChar w:fldCharType="separate"/>
      </w:r>
      <w:hyperlink w:anchor="_Toc221024328" w:history="1">
        <w:r w:rsidR="00482A67" w:rsidRPr="00EB180C">
          <w:rPr>
            <w:rStyle w:val="Hyperlink"/>
            <w:noProof/>
          </w:rPr>
          <w:t>GENERAL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_Toc221024328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1</w:t>
        </w:r>
        <w:r w:rsidR="00482A67">
          <w:rPr>
            <w:noProof/>
            <w:webHidden/>
          </w:rPr>
          <w:fldChar w:fldCharType="end"/>
        </w:r>
      </w:hyperlink>
    </w:p>
    <w:p w14:paraId="05F07306" w14:textId="77777777" w:rsidR="00482A67" w:rsidRDefault="00B8274F">
      <w:pPr>
        <w:pStyle w:val="TOC2"/>
        <w:tabs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29" w:history="1">
        <w:r w:rsidR="00482A67" w:rsidRPr="00EB180C">
          <w:rPr>
            <w:rStyle w:val="Hyperlink"/>
            <w:noProof/>
          </w:rPr>
          <w:t>SECTION INCLUDES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_Toc221024329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1</w:t>
        </w:r>
        <w:r w:rsidR="00482A67">
          <w:rPr>
            <w:noProof/>
            <w:webHidden/>
          </w:rPr>
          <w:fldChar w:fldCharType="end"/>
        </w:r>
      </w:hyperlink>
    </w:p>
    <w:p w14:paraId="74796214" w14:textId="77777777" w:rsidR="00482A67" w:rsidRDefault="00B8274F">
      <w:pPr>
        <w:pStyle w:val="TOC2"/>
        <w:tabs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30" w:history="1">
        <w:r w:rsidR="00482A67" w:rsidRPr="00EB180C">
          <w:rPr>
            <w:rStyle w:val="Hyperlink"/>
            <w:noProof/>
          </w:rPr>
          <w:t>Service use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_Toc221024330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1</w:t>
        </w:r>
        <w:r w:rsidR="00482A67">
          <w:rPr>
            <w:noProof/>
            <w:webHidden/>
          </w:rPr>
          <w:fldChar w:fldCharType="end"/>
        </w:r>
      </w:hyperlink>
    </w:p>
    <w:p w14:paraId="6FB47C3E" w14:textId="77777777" w:rsidR="00482A67" w:rsidRDefault="00B8274F">
      <w:pPr>
        <w:pStyle w:val="TOC2"/>
        <w:tabs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31" w:history="1">
        <w:r w:rsidR="00482A67" w:rsidRPr="00EB180C">
          <w:rPr>
            <w:rStyle w:val="Hyperlink"/>
            <w:noProof/>
          </w:rPr>
          <w:t>shipping, handling and storage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_Toc221024331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1</w:t>
        </w:r>
        <w:r w:rsidR="00482A67">
          <w:rPr>
            <w:noProof/>
            <w:webHidden/>
          </w:rPr>
          <w:fldChar w:fldCharType="end"/>
        </w:r>
      </w:hyperlink>
    </w:p>
    <w:p w14:paraId="7A0F54C6" w14:textId="77777777" w:rsidR="00482A67" w:rsidRDefault="00B8274F">
      <w:pPr>
        <w:pStyle w:val="TOC2"/>
        <w:tabs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32" w:history="1">
        <w:r w:rsidR="00482A67" w:rsidRPr="00EB180C">
          <w:rPr>
            <w:rStyle w:val="Hyperlink"/>
            <w:noProof/>
          </w:rPr>
          <w:t>WORK BY OTHERS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_Toc221024332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2</w:t>
        </w:r>
        <w:r w:rsidR="00482A67">
          <w:rPr>
            <w:noProof/>
            <w:webHidden/>
          </w:rPr>
          <w:fldChar w:fldCharType="end"/>
        </w:r>
      </w:hyperlink>
    </w:p>
    <w:p w14:paraId="393432AE" w14:textId="77777777" w:rsidR="00482A67" w:rsidRDefault="00B8274F">
      <w:pPr>
        <w:pStyle w:val="TOC2"/>
        <w:tabs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33" w:history="1">
        <w:r w:rsidR="00482A67" w:rsidRPr="00EB180C">
          <w:rPr>
            <w:rStyle w:val="Hyperlink"/>
            <w:noProof/>
          </w:rPr>
          <w:t>Pricing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_Toc221024333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2</w:t>
        </w:r>
        <w:r w:rsidR="00482A67">
          <w:rPr>
            <w:noProof/>
            <w:webHidden/>
          </w:rPr>
          <w:fldChar w:fldCharType="end"/>
        </w:r>
      </w:hyperlink>
    </w:p>
    <w:p w14:paraId="228915B4" w14:textId="77777777" w:rsidR="00482A67" w:rsidRDefault="00B8274F">
      <w:pPr>
        <w:pStyle w:val="TOC2"/>
        <w:tabs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34" w:history="1">
        <w:r w:rsidR="00482A67" w:rsidRPr="00EB180C">
          <w:rPr>
            <w:rStyle w:val="Hyperlink"/>
            <w:noProof/>
          </w:rPr>
          <w:t>RELATED SECTIONS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_Toc221024334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2</w:t>
        </w:r>
        <w:r w:rsidR="00482A67">
          <w:rPr>
            <w:noProof/>
            <w:webHidden/>
          </w:rPr>
          <w:fldChar w:fldCharType="end"/>
        </w:r>
      </w:hyperlink>
    </w:p>
    <w:p w14:paraId="001261BA" w14:textId="77777777" w:rsidR="00482A67" w:rsidRDefault="00B8274F">
      <w:pPr>
        <w:pStyle w:val="TOC2"/>
        <w:tabs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35" w:history="1">
        <w:r w:rsidR="00482A67" w:rsidRPr="00EB180C">
          <w:rPr>
            <w:rStyle w:val="Hyperlink"/>
            <w:noProof/>
          </w:rPr>
          <w:t>STANDARDS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_Toc221024335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2</w:t>
        </w:r>
        <w:r w:rsidR="00482A67">
          <w:rPr>
            <w:noProof/>
            <w:webHidden/>
          </w:rPr>
          <w:fldChar w:fldCharType="end"/>
        </w:r>
      </w:hyperlink>
    </w:p>
    <w:p w14:paraId="5C3BCD0C" w14:textId="77777777" w:rsidR="00482A67" w:rsidRDefault="00B8274F">
      <w:pPr>
        <w:pStyle w:val="TOC2"/>
        <w:tabs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36" w:history="1">
        <w:r w:rsidR="00482A67" w:rsidRPr="00EB180C">
          <w:rPr>
            <w:rStyle w:val="Hyperlink"/>
            <w:noProof/>
          </w:rPr>
          <w:t>SUBMITTALS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_Toc221024336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2</w:t>
        </w:r>
        <w:r w:rsidR="00482A67">
          <w:rPr>
            <w:noProof/>
            <w:webHidden/>
          </w:rPr>
          <w:fldChar w:fldCharType="end"/>
        </w:r>
      </w:hyperlink>
    </w:p>
    <w:p w14:paraId="7D363334" w14:textId="77777777" w:rsidR="00482A67" w:rsidRDefault="00B8274F">
      <w:pPr>
        <w:pStyle w:val="TOC2"/>
        <w:tabs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37" w:history="1">
        <w:r w:rsidR="00482A67" w:rsidRPr="00EB180C">
          <w:rPr>
            <w:rStyle w:val="Hyperlink"/>
            <w:noProof/>
          </w:rPr>
          <w:t>qualifications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_Toc221024337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2</w:t>
        </w:r>
        <w:r w:rsidR="00482A67">
          <w:rPr>
            <w:noProof/>
            <w:webHidden/>
          </w:rPr>
          <w:fldChar w:fldCharType="end"/>
        </w:r>
      </w:hyperlink>
    </w:p>
    <w:p w14:paraId="2357444F" w14:textId="77777777" w:rsidR="00482A67" w:rsidRDefault="00B8274F">
      <w:pPr>
        <w:pStyle w:val="TOC2"/>
        <w:tabs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38" w:history="1">
        <w:r w:rsidR="00482A67" w:rsidRPr="00EB180C">
          <w:rPr>
            <w:rStyle w:val="Hyperlink"/>
            <w:noProof/>
          </w:rPr>
          <w:t>warranty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_Toc221024338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2</w:t>
        </w:r>
        <w:r w:rsidR="00482A67">
          <w:rPr>
            <w:noProof/>
            <w:webHidden/>
          </w:rPr>
          <w:fldChar w:fldCharType="end"/>
        </w:r>
      </w:hyperlink>
    </w:p>
    <w:p w14:paraId="65E44C42" w14:textId="77777777" w:rsidR="00482A67" w:rsidRDefault="00B8274F">
      <w:pPr>
        <w:pStyle w:val="TOC1"/>
        <w:tabs>
          <w:tab w:val="right" w:leader="dot" w:pos="10070"/>
        </w:tabs>
        <w:rPr>
          <w:rFonts w:asciiTheme="minorHAnsi" w:eastAsiaTheme="minorEastAsia" w:hAnsiTheme="minorHAnsi" w:cstheme="minorBidi"/>
          <w:b w:val="0"/>
          <w:caps w:val="0"/>
          <w:noProof/>
          <w:snapToGrid/>
          <w:sz w:val="22"/>
          <w:szCs w:val="22"/>
        </w:rPr>
      </w:pPr>
      <w:hyperlink w:anchor="_Toc221024339" w:history="1">
        <w:r w:rsidR="00482A67" w:rsidRPr="00EB180C">
          <w:rPr>
            <w:rStyle w:val="Hyperlink"/>
            <w:noProof/>
          </w:rPr>
          <w:t>PRODUCTS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_Toc221024339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3</w:t>
        </w:r>
        <w:r w:rsidR="00482A67">
          <w:rPr>
            <w:noProof/>
            <w:webHidden/>
          </w:rPr>
          <w:fldChar w:fldCharType="end"/>
        </w:r>
      </w:hyperlink>
    </w:p>
    <w:p w14:paraId="024E7DB6" w14:textId="77777777" w:rsidR="00482A67" w:rsidRDefault="00B8274F">
      <w:pPr>
        <w:pStyle w:val="TOC2"/>
        <w:tabs>
          <w:tab w:val="left" w:pos="6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40" w:history="1">
        <w:r w:rsidR="00482A67" w:rsidRPr="00EB180C">
          <w:rPr>
            <w:rStyle w:val="Hyperlink"/>
            <w:noProof/>
          </w:rPr>
          <w:t>1.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general Specification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_Toc221024340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3</w:t>
        </w:r>
        <w:r w:rsidR="00482A67">
          <w:rPr>
            <w:noProof/>
            <w:webHidden/>
          </w:rPr>
          <w:fldChar w:fldCharType="end"/>
        </w:r>
      </w:hyperlink>
    </w:p>
    <w:p w14:paraId="18395AA7" w14:textId="77777777" w:rsidR="00482A67" w:rsidRDefault="00B8274F">
      <w:pPr>
        <w:pStyle w:val="TOC2"/>
        <w:tabs>
          <w:tab w:val="left" w:pos="6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41" w:history="1">
        <w:r w:rsidR="00482A67" w:rsidRPr="00EB180C">
          <w:rPr>
            <w:rStyle w:val="Hyperlink"/>
            <w:noProof/>
          </w:rPr>
          <w:t>2.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tc, 1/c 4/0, nonshielded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_Toc221024341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4</w:t>
        </w:r>
        <w:r w:rsidR="00482A67">
          <w:rPr>
            <w:noProof/>
            <w:webHidden/>
          </w:rPr>
          <w:fldChar w:fldCharType="end"/>
        </w:r>
      </w:hyperlink>
    </w:p>
    <w:p w14:paraId="6B578099" w14:textId="77777777" w:rsidR="00482A67" w:rsidRDefault="00B8274F">
      <w:pPr>
        <w:pStyle w:val="TOC2"/>
        <w:tabs>
          <w:tab w:val="left" w:pos="6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42" w:history="1">
        <w:r w:rsidR="00482A67" w:rsidRPr="00EB180C">
          <w:rPr>
            <w:rStyle w:val="Hyperlink"/>
            <w:noProof/>
          </w:rPr>
          <w:t>3.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tc, 1/C #4AWG, nonshielded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_Toc221024342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4</w:t>
        </w:r>
        <w:r w:rsidR="00482A67">
          <w:rPr>
            <w:noProof/>
            <w:webHidden/>
          </w:rPr>
          <w:fldChar w:fldCharType="end"/>
        </w:r>
      </w:hyperlink>
    </w:p>
    <w:p w14:paraId="16ED6CD0" w14:textId="77777777" w:rsidR="00482A67" w:rsidRDefault="00B8274F">
      <w:pPr>
        <w:pStyle w:val="TOC2"/>
        <w:tabs>
          <w:tab w:val="left" w:pos="6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43" w:history="1">
        <w:r w:rsidR="00482A67" w:rsidRPr="00EB180C">
          <w:rPr>
            <w:rStyle w:val="Hyperlink"/>
            <w:noProof/>
          </w:rPr>
          <w:t>4.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tc, 4/c #4AWG, nonshielded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_Toc221024343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4</w:t>
        </w:r>
        <w:r w:rsidR="00482A67">
          <w:rPr>
            <w:noProof/>
            <w:webHidden/>
          </w:rPr>
          <w:fldChar w:fldCharType="end"/>
        </w:r>
      </w:hyperlink>
    </w:p>
    <w:p w14:paraId="2D742B86" w14:textId="77777777" w:rsidR="00482A67" w:rsidRDefault="00B8274F">
      <w:pPr>
        <w:pStyle w:val="TOC2"/>
        <w:tabs>
          <w:tab w:val="left" w:pos="6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44" w:history="1">
        <w:r w:rsidR="00482A67" w:rsidRPr="00EB180C">
          <w:rPr>
            <w:rStyle w:val="Hyperlink"/>
            <w:noProof/>
          </w:rPr>
          <w:t>5.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tc, 2/c #10AWG, nonshielded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_Toc221024344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5</w:t>
        </w:r>
        <w:r w:rsidR="00482A67">
          <w:rPr>
            <w:noProof/>
            <w:webHidden/>
          </w:rPr>
          <w:fldChar w:fldCharType="end"/>
        </w:r>
      </w:hyperlink>
    </w:p>
    <w:p w14:paraId="5CB683DA" w14:textId="77777777" w:rsidR="00482A67" w:rsidRDefault="00B8274F">
      <w:pPr>
        <w:pStyle w:val="TOC2"/>
        <w:tabs>
          <w:tab w:val="left" w:pos="6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45" w:history="1">
        <w:r w:rsidR="00482A67" w:rsidRPr="00EB180C">
          <w:rPr>
            <w:rStyle w:val="Hyperlink"/>
            <w:noProof/>
          </w:rPr>
          <w:t>6.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tc, 3/c #10AWG, nonshielded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_Toc221024345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5</w:t>
        </w:r>
        <w:r w:rsidR="00482A67">
          <w:rPr>
            <w:noProof/>
            <w:webHidden/>
          </w:rPr>
          <w:fldChar w:fldCharType="end"/>
        </w:r>
      </w:hyperlink>
    </w:p>
    <w:p w14:paraId="60ED29AB" w14:textId="77777777" w:rsidR="00482A67" w:rsidRDefault="00B8274F">
      <w:pPr>
        <w:pStyle w:val="TOC2"/>
        <w:tabs>
          <w:tab w:val="left" w:pos="6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46" w:history="1">
        <w:r w:rsidR="00482A67" w:rsidRPr="00EB180C">
          <w:rPr>
            <w:rStyle w:val="Hyperlink"/>
            <w:noProof/>
          </w:rPr>
          <w:t>7.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tc, 4/c #10AWG, nonshielded, AC Power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_Toc221024346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5</w:t>
        </w:r>
        <w:r w:rsidR="00482A67">
          <w:rPr>
            <w:noProof/>
            <w:webHidden/>
          </w:rPr>
          <w:fldChar w:fldCharType="end"/>
        </w:r>
      </w:hyperlink>
    </w:p>
    <w:p w14:paraId="05647F68" w14:textId="77777777" w:rsidR="00482A67" w:rsidRDefault="00B8274F">
      <w:pPr>
        <w:pStyle w:val="TOC2"/>
        <w:tabs>
          <w:tab w:val="left" w:pos="6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47" w:history="1">
        <w:r w:rsidR="00482A67" w:rsidRPr="00EB180C">
          <w:rPr>
            <w:rStyle w:val="Hyperlink"/>
            <w:noProof/>
          </w:rPr>
          <w:t>8.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tc, 4/c #10AWG, nonshielded, CT/PT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_Toc221024347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6</w:t>
        </w:r>
        <w:r w:rsidR="00482A67">
          <w:rPr>
            <w:noProof/>
            <w:webHidden/>
          </w:rPr>
          <w:fldChar w:fldCharType="end"/>
        </w:r>
      </w:hyperlink>
    </w:p>
    <w:p w14:paraId="7B787D0A" w14:textId="77777777" w:rsidR="00482A67" w:rsidRDefault="00B8274F">
      <w:pPr>
        <w:pStyle w:val="TOC2"/>
        <w:tabs>
          <w:tab w:val="left" w:pos="6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48" w:history="1">
        <w:r w:rsidR="00482A67" w:rsidRPr="00EB180C">
          <w:rPr>
            <w:rStyle w:val="Hyperlink"/>
            <w:noProof/>
          </w:rPr>
          <w:t>9.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tc, 12/c #10AWG, nonshielded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_Toc221024348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6</w:t>
        </w:r>
        <w:r w:rsidR="00482A67">
          <w:rPr>
            <w:noProof/>
            <w:webHidden/>
          </w:rPr>
          <w:fldChar w:fldCharType="end"/>
        </w:r>
      </w:hyperlink>
    </w:p>
    <w:p w14:paraId="5861D4AE" w14:textId="77777777" w:rsidR="00482A67" w:rsidRDefault="00B8274F">
      <w:pPr>
        <w:pStyle w:val="TOC2"/>
        <w:tabs>
          <w:tab w:val="left" w:pos="8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49" w:history="1">
        <w:r w:rsidR="00482A67" w:rsidRPr="00EB180C">
          <w:rPr>
            <w:rStyle w:val="Hyperlink"/>
            <w:noProof/>
          </w:rPr>
          <w:t>10.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tc, 12/c #12AWG, nonshielded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_Toc221024349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6</w:t>
        </w:r>
        <w:r w:rsidR="00482A67">
          <w:rPr>
            <w:noProof/>
            <w:webHidden/>
          </w:rPr>
          <w:fldChar w:fldCharType="end"/>
        </w:r>
      </w:hyperlink>
    </w:p>
    <w:p w14:paraId="3C28EE5A" w14:textId="77777777" w:rsidR="00482A67" w:rsidRDefault="00B8274F">
      <w:pPr>
        <w:pStyle w:val="TOC2"/>
        <w:tabs>
          <w:tab w:val="left" w:pos="8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50" w:history="1">
        <w:r w:rsidR="00482A67" w:rsidRPr="00EB180C">
          <w:rPr>
            <w:rStyle w:val="Hyperlink"/>
            <w:noProof/>
          </w:rPr>
          <w:t>11.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tc, 4/c #14AWG, nonshielded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_Toc221024350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7</w:t>
        </w:r>
        <w:r w:rsidR="00482A67">
          <w:rPr>
            <w:noProof/>
            <w:webHidden/>
          </w:rPr>
          <w:fldChar w:fldCharType="end"/>
        </w:r>
      </w:hyperlink>
    </w:p>
    <w:p w14:paraId="094CD60E" w14:textId="77777777" w:rsidR="00482A67" w:rsidRDefault="00B8274F">
      <w:pPr>
        <w:pStyle w:val="TOC2"/>
        <w:tabs>
          <w:tab w:val="left" w:pos="8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51" w:history="1">
        <w:r w:rsidR="00482A67" w:rsidRPr="00EB180C">
          <w:rPr>
            <w:rStyle w:val="Hyperlink"/>
            <w:noProof/>
          </w:rPr>
          <w:t>12.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Switchboard cable, type sis, #14AWG, nonshielded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_Toc221024351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7</w:t>
        </w:r>
        <w:r w:rsidR="00482A67">
          <w:rPr>
            <w:noProof/>
            <w:webHidden/>
          </w:rPr>
          <w:fldChar w:fldCharType="end"/>
        </w:r>
      </w:hyperlink>
    </w:p>
    <w:p w14:paraId="63BC8504" w14:textId="77777777" w:rsidR="00482A67" w:rsidRDefault="00B8274F">
      <w:pPr>
        <w:pStyle w:val="TOC2"/>
        <w:tabs>
          <w:tab w:val="left" w:pos="8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52" w:history="1">
        <w:r w:rsidR="00482A67" w:rsidRPr="00EB180C">
          <w:rPr>
            <w:rStyle w:val="Hyperlink"/>
            <w:noProof/>
          </w:rPr>
          <w:t>13.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tc, 12/c #18AWG, nonshielded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_Toc221024352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7</w:t>
        </w:r>
        <w:r w:rsidR="00482A67">
          <w:rPr>
            <w:noProof/>
            <w:webHidden/>
          </w:rPr>
          <w:fldChar w:fldCharType="end"/>
        </w:r>
      </w:hyperlink>
    </w:p>
    <w:p w14:paraId="5247D18E" w14:textId="77777777" w:rsidR="00482A67" w:rsidRDefault="00B8274F">
      <w:pPr>
        <w:pStyle w:val="TOC2"/>
        <w:tabs>
          <w:tab w:val="left" w:pos="8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53" w:history="1">
        <w:r w:rsidR="00482A67" w:rsidRPr="00EB180C">
          <w:rPr>
            <w:rStyle w:val="Hyperlink"/>
            <w:noProof/>
          </w:rPr>
          <w:t>14.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tc, 2/c #10AWG, shielded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_Toc221024353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8</w:t>
        </w:r>
        <w:r w:rsidR="00482A67">
          <w:rPr>
            <w:noProof/>
            <w:webHidden/>
          </w:rPr>
          <w:fldChar w:fldCharType="end"/>
        </w:r>
      </w:hyperlink>
    </w:p>
    <w:p w14:paraId="283F0C07" w14:textId="77777777" w:rsidR="00482A67" w:rsidRDefault="00B8274F">
      <w:pPr>
        <w:pStyle w:val="TOC2"/>
        <w:tabs>
          <w:tab w:val="left" w:pos="8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54" w:history="1">
        <w:r w:rsidR="00482A67" w:rsidRPr="00EB180C">
          <w:rPr>
            <w:rStyle w:val="Hyperlink"/>
            <w:noProof/>
          </w:rPr>
          <w:t>15.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tc, 4/c #10AWG, shielded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_Toc221024354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8</w:t>
        </w:r>
        <w:r w:rsidR="00482A67">
          <w:rPr>
            <w:noProof/>
            <w:webHidden/>
          </w:rPr>
          <w:fldChar w:fldCharType="end"/>
        </w:r>
      </w:hyperlink>
    </w:p>
    <w:p w14:paraId="15BD4169" w14:textId="77777777" w:rsidR="00482A67" w:rsidRDefault="00B8274F">
      <w:pPr>
        <w:pStyle w:val="TOC2"/>
        <w:tabs>
          <w:tab w:val="left" w:pos="8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55" w:history="1">
        <w:r w:rsidR="00482A67" w:rsidRPr="00EB180C">
          <w:rPr>
            <w:rStyle w:val="Hyperlink"/>
            <w:noProof/>
          </w:rPr>
          <w:t>16.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tc, 12/c #10AWG, shielded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_Toc221024355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8</w:t>
        </w:r>
        <w:r w:rsidR="00482A67">
          <w:rPr>
            <w:noProof/>
            <w:webHidden/>
          </w:rPr>
          <w:fldChar w:fldCharType="end"/>
        </w:r>
      </w:hyperlink>
    </w:p>
    <w:p w14:paraId="18831CF5" w14:textId="77777777" w:rsidR="00482A67" w:rsidRDefault="00B8274F">
      <w:pPr>
        <w:pStyle w:val="TOC2"/>
        <w:tabs>
          <w:tab w:val="left" w:pos="8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56" w:history="1">
        <w:r w:rsidR="00482A67" w:rsidRPr="00EB180C">
          <w:rPr>
            <w:rStyle w:val="Hyperlink"/>
            <w:noProof/>
          </w:rPr>
          <w:t>17.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tc, 12/c #12AWG, shielded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_Toc221024356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9</w:t>
        </w:r>
        <w:r w:rsidR="00482A67">
          <w:rPr>
            <w:noProof/>
            <w:webHidden/>
          </w:rPr>
          <w:fldChar w:fldCharType="end"/>
        </w:r>
      </w:hyperlink>
    </w:p>
    <w:p w14:paraId="78FAA53D" w14:textId="77777777" w:rsidR="00482A67" w:rsidRDefault="00B8274F">
      <w:pPr>
        <w:pStyle w:val="TOC2"/>
        <w:tabs>
          <w:tab w:val="left" w:pos="8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57" w:history="1">
        <w:r w:rsidR="00482A67" w:rsidRPr="00EB180C">
          <w:rPr>
            <w:rStyle w:val="Hyperlink"/>
            <w:noProof/>
          </w:rPr>
          <w:t>18.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tc, 12/c #18AWG, shielded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_Toc221024357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9</w:t>
        </w:r>
        <w:r w:rsidR="00482A67">
          <w:rPr>
            <w:noProof/>
            <w:webHidden/>
          </w:rPr>
          <w:fldChar w:fldCharType="end"/>
        </w:r>
      </w:hyperlink>
    </w:p>
    <w:p w14:paraId="42A204E1" w14:textId="77777777" w:rsidR="00482A67" w:rsidRDefault="00B8274F">
      <w:pPr>
        <w:pStyle w:val="TOC2"/>
        <w:tabs>
          <w:tab w:val="left" w:pos="8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58" w:history="1">
        <w:r w:rsidR="00482A67" w:rsidRPr="00EB180C">
          <w:rPr>
            <w:rStyle w:val="Hyperlink"/>
            <w:noProof/>
          </w:rPr>
          <w:t>19.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tRAY CABLE, type pltc, 2/c #20AWG, Sunlight Resistant, shielded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_Toc221024358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9</w:t>
        </w:r>
        <w:r w:rsidR="00482A67">
          <w:rPr>
            <w:noProof/>
            <w:webHidden/>
          </w:rPr>
          <w:fldChar w:fldCharType="end"/>
        </w:r>
      </w:hyperlink>
    </w:p>
    <w:p w14:paraId="5CA1FEFB" w14:textId="77777777" w:rsidR="00482A67" w:rsidRDefault="00B8274F">
      <w:pPr>
        <w:pStyle w:val="TOC2"/>
        <w:tabs>
          <w:tab w:val="left" w:pos="800"/>
          <w:tab w:val="right" w:leader="dot" w:pos="10070"/>
        </w:tabs>
        <w:rPr>
          <w:rFonts w:asciiTheme="minorHAnsi" w:eastAsiaTheme="minorEastAsia" w:hAnsiTheme="minorHAnsi" w:cstheme="minorBidi"/>
          <w:caps w:val="0"/>
          <w:noProof/>
          <w:snapToGrid/>
          <w:sz w:val="22"/>
          <w:szCs w:val="22"/>
        </w:rPr>
      </w:pPr>
      <w:hyperlink w:anchor="_Toc221024359" w:history="1">
        <w:r w:rsidR="00482A67" w:rsidRPr="00EB180C">
          <w:rPr>
            <w:rStyle w:val="Hyperlink"/>
            <w:noProof/>
          </w:rPr>
          <w:t>20.</w:t>
        </w:r>
        <w:r w:rsidR="00482A67">
          <w:rPr>
            <w:rFonts w:asciiTheme="minorHAnsi" w:eastAsiaTheme="minorEastAsia" w:hAnsiTheme="minorHAnsi" w:cstheme="minorBidi"/>
            <w:caps w:val="0"/>
            <w:noProof/>
            <w:snapToGrid/>
            <w:sz w:val="22"/>
            <w:szCs w:val="22"/>
          </w:rPr>
          <w:tab/>
        </w:r>
        <w:r w:rsidR="00482A67" w:rsidRPr="00EB180C">
          <w:rPr>
            <w:rStyle w:val="Hyperlink"/>
            <w:noProof/>
          </w:rPr>
          <w:t>accessories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_Toc221024359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10</w:t>
        </w:r>
        <w:r w:rsidR="00482A67">
          <w:rPr>
            <w:noProof/>
            <w:webHidden/>
          </w:rPr>
          <w:fldChar w:fldCharType="end"/>
        </w:r>
      </w:hyperlink>
    </w:p>
    <w:p w14:paraId="4DBFDBD1" w14:textId="77777777" w:rsidR="00482A67" w:rsidRDefault="00B8274F">
      <w:pPr>
        <w:pStyle w:val="TOC1"/>
        <w:tabs>
          <w:tab w:val="right" w:leader="dot" w:pos="10070"/>
        </w:tabs>
        <w:rPr>
          <w:rFonts w:asciiTheme="minorHAnsi" w:eastAsiaTheme="minorEastAsia" w:hAnsiTheme="minorHAnsi" w:cstheme="minorBidi"/>
          <w:b w:val="0"/>
          <w:caps w:val="0"/>
          <w:noProof/>
          <w:snapToGrid/>
          <w:sz w:val="22"/>
          <w:szCs w:val="22"/>
        </w:rPr>
      </w:pPr>
      <w:hyperlink w:anchor="_Toc221024360" w:history="1">
        <w:r w:rsidR="00482A67" w:rsidRPr="00EB180C">
          <w:rPr>
            <w:rStyle w:val="Hyperlink"/>
            <w:noProof/>
          </w:rPr>
          <w:t>EXECUTION</w:t>
        </w:r>
        <w:r w:rsidR="00482A67">
          <w:rPr>
            <w:noProof/>
            <w:webHidden/>
          </w:rPr>
          <w:tab/>
        </w:r>
        <w:r w:rsidR="00482A67">
          <w:rPr>
            <w:noProof/>
            <w:webHidden/>
          </w:rPr>
          <w:fldChar w:fldCharType="begin"/>
        </w:r>
        <w:r w:rsidR="00482A67">
          <w:rPr>
            <w:noProof/>
            <w:webHidden/>
          </w:rPr>
          <w:instrText xml:space="preserve"> PAGEREF _Toc221024360 \h </w:instrText>
        </w:r>
        <w:r w:rsidR="00482A67">
          <w:rPr>
            <w:noProof/>
            <w:webHidden/>
          </w:rPr>
        </w:r>
        <w:r w:rsidR="00482A67">
          <w:rPr>
            <w:noProof/>
            <w:webHidden/>
          </w:rPr>
          <w:fldChar w:fldCharType="separate"/>
        </w:r>
        <w:r w:rsidR="00482A67">
          <w:rPr>
            <w:noProof/>
            <w:webHidden/>
          </w:rPr>
          <w:t>10</w:t>
        </w:r>
        <w:r w:rsidR="00482A67">
          <w:rPr>
            <w:noProof/>
            <w:webHidden/>
          </w:rPr>
          <w:fldChar w:fldCharType="end"/>
        </w:r>
      </w:hyperlink>
    </w:p>
    <w:p w14:paraId="5460CBB3" w14:textId="77777777" w:rsidR="00A8751B" w:rsidRDefault="00A8751B">
      <w:pPr>
        <w:pStyle w:val="TOC1"/>
      </w:pPr>
      <w:r>
        <w:fldChar w:fldCharType="end"/>
      </w:r>
    </w:p>
    <w:p w14:paraId="207365A6" w14:textId="77777777" w:rsidR="00A8751B" w:rsidRDefault="00A8751B">
      <w:pPr>
        <w:pStyle w:val="spec1"/>
      </w:pPr>
      <w:bookmarkStart w:id="0" w:name="_Toc40498859"/>
      <w:bookmarkStart w:id="1" w:name="_Toc42394147"/>
      <w:bookmarkStart w:id="2" w:name="_Toc42646428"/>
      <w:bookmarkStart w:id="3" w:name="_Toc42646505"/>
      <w:bookmarkStart w:id="4" w:name="_Toc42646764"/>
      <w:bookmarkStart w:id="5" w:name="_Toc221024328"/>
      <w:r>
        <w:t>GENERAL</w:t>
      </w:r>
      <w:bookmarkEnd w:id="0"/>
      <w:bookmarkEnd w:id="1"/>
      <w:bookmarkEnd w:id="2"/>
      <w:bookmarkEnd w:id="3"/>
      <w:bookmarkEnd w:id="4"/>
      <w:bookmarkEnd w:id="5"/>
    </w:p>
    <w:p w14:paraId="060F600F" w14:textId="77777777" w:rsidR="00A8751B" w:rsidRDefault="00A8751B">
      <w:pPr>
        <w:pStyle w:val="spec2"/>
      </w:pPr>
      <w:bookmarkStart w:id="6" w:name="_Toc40498860"/>
      <w:bookmarkStart w:id="7" w:name="_Toc42394148"/>
      <w:bookmarkStart w:id="8" w:name="_Toc42646429"/>
      <w:bookmarkStart w:id="9" w:name="_Toc42646506"/>
      <w:bookmarkStart w:id="10" w:name="_Toc42646765"/>
      <w:bookmarkStart w:id="11" w:name="_Toc221024329"/>
      <w:r>
        <w:t>SECTION INCLUDES</w:t>
      </w:r>
      <w:bookmarkEnd w:id="6"/>
      <w:bookmarkEnd w:id="7"/>
      <w:bookmarkEnd w:id="8"/>
      <w:bookmarkEnd w:id="9"/>
      <w:bookmarkEnd w:id="10"/>
      <w:bookmarkEnd w:id="11"/>
    </w:p>
    <w:p w14:paraId="16E4CF42" w14:textId="77777777" w:rsidR="00A8751B" w:rsidRDefault="00A8751B" w:rsidP="00DF36C7">
      <w:pPr>
        <w:pStyle w:val="spec3"/>
      </w:pPr>
      <w:r>
        <w:t xml:space="preserve">This specification includes the minimum </w:t>
      </w:r>
      <w:r w:rsidR="00CF2A6F">
        <w:t xml:space="preserve">requirements for various types of </w:t>
      </w:r>
      <w:r w:rsidR="000229EC">
        <w:t xml:space="preserve">cable, </w:t>
      </w:r>
      <w:r w:rsidR="00CF2A6F">
        <w:t>tray-rated cable (NEC Type TC</w:t>
      </w:r>
      <w:r w:rsidR="00192F5E">
        <w:t xml:space="preserve"> and Type PLTC</w:t>
      </w:r>
      <w:r w:rsidR="00CF2A6F">
        <w:t>)</w:t>
      </w:r>
      <w:r w:rsidR="006D6320">
        <w:t>.</w:t>
      </w:r>
      <w:r w:rsidR="00CF2A6F">
        <w:t xml:space="preserve">  These are cable types that Farmington Electric Utility System (FEUS) buys and stocks in their warehouse. </w:t>
      </w:r>
      <w:r>
        <w:t xml:space="preserve">  </w:t>
      </w:r>
    </w:p>
    <w:p w14:paraId="62EFC61B" w14:textId="77777777" w:rsidR="00A8751B" w:rsidRDefault="00A8751B">
      <w:pPr>
        <w:pStyle w:val="spec2"/>
      </w:pPr>
      <w:bookmarkStart w:id="12" w:name="_Toc221024330"/>
      <w:r>
        <w:t>Service use</w:t>
      </w:r>
      <w:bookmarkEnd w:id="12"/>
    </w:p>
    <w:p w14:paraId="238FDD51" w14:textId="77777777" w:rsidR="0084340F" w:rsidRDefault="00CF2A6F" w:rsidP="00DF36C7">
      <w:pPr>
        <w:pStyle w:val="spec3"/>
      </w:pPr>
      <w:r>
        <w:t xml:space="preserve">The cables shall be installed indoors and outdoors in cable tray and </w:t>
      </w:r>
      <w:r w:rsidR="0023544A">
        <w:t>other raceway</w:t>
      </w:r>
      <w:r>
        <w:t xml:space="preserve"> in various locations in and around Farmington, New Mexico, in the FEUS service area</w:t>
      </w:r>
      <w:r w:rsidR="008F55FC">
        <w:rPr>
          <w:rFonts w:cs="Arial"/>
        </w:rPr>
        <w:t>.</w:t>
      </w:r>
      <w:r>
        <w:t xml:space="preserve"> </w:t>
      </w:r>
    </w:p>
    <w:p w14:paraId="612A284B" w14:textId="77777777" w:rsidR="00A8751B" w:rsidRDefault="00A8751B">
      <w:pPr>
        <w:pStyle w:val="spec2"/>
      </w:pPr>
      <w:bookmarkStart w:id="13" w:name="_Toc221024331"/>
      <w:r>
        <w:t>shipping, handling and storage</w:t>
      </w:r>
      <w:bookmarkEnd w:id="13"/>
    </w:p>
    <w:p w14:paraId="2958A41B" w14:textId="77777777" w:rsidR="00D31595" w:rsidRDefault="00A8751B" w:rsidP="00DF36C7">
      <w:pPr>
        <w:pStyle w:val="spec3"/>
      </w:pPr>
      <w:r>
        <w:t xml:space="preserve">The </w:t>
      </w:r>
      <w:r w:rsidR="0023544A">
        <w:t>cable</w:t>
      </w:r>
      <w:r>
        <w:t xml:space="preserve"> shall be handled and stored in accordance with the MANUFACTURER’s recommendations until received by the </w:t>
      </w:r>
      <w:r w:rsidR="00C80D50">
        <w:t>PURCHASER</w:t>
      </w:r>
      <w:r>
        <w:t>.</w:t>
      </w:r>
      <w:bookmarkStart w:id="14" w:name="_Toc40498861"/>
      <w:bookmarkStart w:id="15" w:name="_Toc42394149"/>
      <w:bookmarkStart w:id="16" w:name="_Toc42646430"/>
      <w:bookmarkStart w:id="17" w:name="_Toc42646507"/>
      <w:bookmarkStart w:id="18" w:name="_Toc42646766"/>
    </w:p>
    <w:p w14:paraId="489C7800" w14:textId="77777777" w:rsidR="00356517" w:rsidRDefault="00356517">
      <w:pPr>
        <w:widowControl/>
        <w:rPr>
          <w:caps/>
        </w:rPr>
      </w:pPr>
      <w:r>
        <w:br w:type="page"/>
      </w:r>
    </w:p>
    <w:p w14:paraId="35B469D3" w14:textId="77777777" w:rsidR="00A8751B" w:rsidRDefault="00A8751B">
      <w:pPr>
        <w:pStyle w:val="spec2"/>
      </w:pPr>
      <w:bookmarkStart w:id="19" w:name="_Toc221024332"/>
      <w:r>
        <w:lastRenderedPageBreak/>
        <w:t>WORK BY OTHERS</w:t>
      </w:r>
      <w:bookmarkEnd w:id="14"/>
      <w:bookmarkEnd w:id="15"/>
      <w:bookmarkEnd w:id="16"/>
      <w:bookmarkEnd w:id="17"/>
      <w:bookmarkEnd w:id="18"/>
      <w:bookmarkEnd w:id="19"/>
    </w:p>
    <w:p w14:paraId="654C849D" w14:textId="77777777" w:rsidR="00A8751B" w:rsidRDefault="00A8751B" w:rsidP="00DF36C7">
      <w:pPr>
        <w:pStyle w:val="spec3"/>
      </w:pPr>
      <w:r>
        <w:t>The following work shall be done by others:</w:t>
      </w:r>
    </w:p>
    <w:p w14:paraId="43886762" w14:textId="77777777" w:rsidR="00A8751B" w:rsidRDefault="00C10BCF">
      <w:pPr>
        <w:pStyle w:val="spec4"/>
      </w:pPr>
      <w:r>
        <w:t>Offloading and r</w:t>
      </w:r>
      <w:r w:rsidR="0023544A">
        <w:t>eceiving at FEUS warehouse</w:t>
      </w:r>
      <w:r w:rsidR="00A8751B">
        <w:t>.</w:t>
      </w:r>
    </w:p>
    <w:p w14:paraId="62F2E71A" w14:textId="77777777" w:rsidR="00F943F9" w:rsidRDefault="00F943F9">
      <w:pPr>
        <w:pStyle w:val="spec2"/>
      </w:pPr>
      <w:bookmarkStart w:id="20" w:name="_Toc221024333"/>
      <w:bookmarkStart w:id="21" w:name="_Toc40498862"/>
      <w:bookmarkStart w:id="22" w:name="_Toc42394150"/>
      <w:bookmarkStart w:id="23" w:name="_Toc42646431"/>
      <w:bookmarkStart w:id="24" w:name="_Toc42646508"/>
      <w:bookmarkStart w:id="25" w:name="_Toc42646767"/>
      <w:r>
        <w:t>Pricing</w:t>
      </w:r>
      <w:bookmarkEnd w:id="20"/>
    </w:p>
    <w:p w14:paraId="1B98BBBF" w14:textId="77777777" w:rsidR="00F943F9" w:rsidRDefault="00F943F9" w:rsidP="00DF36C7">
      <w:pPr>
        <w:pStyle w:val="spec3"/>
      </w:pPr>
      <w:r>
        <w:t>Prices shall be quoted FOB to the FEUS yard.</w:t>
      </w:r>
    </w:p>
    <w:p w14:paraId="4D67460F" w14:textId="77777777" w:rsidR="00A8751B" w:rsidRDefault="00A8751B">
      <w:pPr>
        <w:pStyle w:val="spec2"/>
      </w:pPr>
      <w:bookmarkStart w:id="26" w:name="_Toc221024334"/>
      <w:r>
        <w:t>RELATED SECTIONS</w:t>
      </w:r>
      <w:bookmarkEnd w:id="21"/>
      <w:bookmarkEnd w:id="22"/>
      <w:bookmarkEnd w:id="23"/>
      <w:bookmarkEnd w:id="24"/>
      <w:bookmarkEnd w:id="25"/>
      <w:bookmarkEnd w:id="26"/>
    </w:p>
    <w:p w14:paraId="0DF785B8" w14:textId="77777777" w:rsidR="00A8751B" w:rsidRDefault="00A8751B" w:rsidP="00DF36C7">
      <w:pPr>
        <w:pStyle w:val="spec3"/>
      </w:pPr>
      <w:r>
        <w:t>None</w:t>
      </w:r>
      <w:r w:rsidR="00E72947">
        <w:t>.</w:t>
      </w:r>
      <w:r>
        <w:t xml:space="preserve"> </w:t>
      </w:r>
    </w:p>
    <w:p w14:paraId="6BD19645" w14:textId="77777777" w:rsidR="00A8751B" w:rsidRDefault="00A8751B">
      <w:pPr>
        <w:pStyle w:val="spec2"/>
      </w:pPr>
      <w:bookmarkStart w:id="27" w:name="_Toc40498864"/>
      <w:bookmarkStart w:id="28" w:name="_Toc42394152"/>
      <w:bookmarkStart w:id="29" w:name="_Toc42646433"/>
      <w:bookmarkStart w:id="30" w:name="_Toc42646510"/>
      <w:bookmarkStart w:id="31" w:name="_Toc42646769"/>
      <w:bookmarkStart w:id="32" w:name="_Toc221024335"/>
      <w:r>
        <w:t>STANDARDS</w:t>
      </w:r>
      <w:bookmarkEnd w:id="27"/>
      <w:bookmarkEnd w:id="28"/>
      <w:bookmarkEnd w:id="29"/>
      <w:bookmarkEnd w:id="30"/>
      <w:bookmarkEnd w:id="31"/>
      <w:bookmarkEnd w:id="32"/>
    </w:p>
    <w:p w14:paraId="627EB845" w14:textId="77777777" w:rsidR="00A8751B" w:rsidRDefault="00A8751B" w:rsidP="00DF36C7">
      <w:pPr>
        <w:pStyle w:val="spec3"/>
      </w:pPr>
      <w:r>
        <w:t>The equipment shall be designed, manufactured and tested in accordance with the latest applicable standards to include, but not be limited to:</w:t>
      </w:r>
    </w:p>
    <w:p w14:paraId="32701BCA" w14:textId="77777777" w:rsidR="00A8751B" w:rsidRDefault="00B82F40">
      <w:pPr>
        <w:pStyle w:val="spec4"/>
      </w:pPr>
      <w:r>
        <w:t>American Society of Testing and Materials</w:t>
      </w:r>
      <w:r w:rsidR="00A8751B">
        <w:t xml:space="preserve"> (</w:t>
      </w:r>
      <w:r>
        <w:t>ASTM</w:t>
      </w:r>
      <w:r w:rsidR="00EB1154">
        <w:t xml:space="preserve"> International</w:t>
      </w:r>
      <w:r w:rsidR="00A8751B">
        <w:t>).</w:t>
      </w:r>
    </w:p>
    <w:p w14:paraId="11E6DD5E" w14:textId="77777777" w:rsidR="00A8751B" w:rsidRDefault="00D3171D">
      <w:pPr>
        <w:pStyle w:val="spec4"/>
      </w:pPr>
      <w:r>
        <w:t>Underwriters Laboratories, Inc.</w:t>
      </w:r>
      <w:r w:rsidR="00A8751B">
        <w:t xml:space="preserve"> (</w:t>
      </w:r>
      <w:r>
        <w:t>UL</w:t>
      </w:r>
      <w:r w:rsidR="00A8751B">
        <w:t>).</w:t>
      </w:r>
    </w:p>
    <w:p w14:paraId="60C70F7A" w14:textId="77777777" w:rsidR="007D52B6" w:rsidRDefault="007D52B6">
      <w:pPr>
        <w:pStyle w:val="spec4"/>
      </w:pPr>
      <w:r>
        <w:t xml:space="preserve">Institute </w:t>
      </w:r>
      <w:r w:rsidR="0011112D">
        <w:t>of</w:t>
      </w:r>
      <w:r>
        <w:t xml:space="preserve"> Electrical and Electronics Engineers (IEEE).</w:t>
      </w:r>
    </w:p>
    <w:p w14:paraId="4FA99B3A" w14:textId="77777777" w:rsidR="00EB1154" w:rsidRDefault="00EB1154">
      <w:pPr>
        <w:pStyle w:val="spec4"/>
      </w:pPr>
      <w:r>
        <w:t>Insulated Cable Engineers Association (ICEA).</w:t>
      </w:r>
    </w:p>
    <w:p w14:paraId="38B4ED17" w14:textId="77777777" w:rsidR="00A8751B" w:rsidRDefault="00A8751B">
      <w:pPr>
        <w:pStyle w:val="spec4"/>
      </w:pPr>
      <w:r>
        <w:t>National Electrical Manufactures Association (NEMA).</w:t>
      </w:r>
    </w:p>
    <w:p w14:paraId="0FF87036" w14:textId="77777777" w:rsidR="00A8751B" w:rsidRDefault="00A8751B">
      <w:pPr>
        <w:pStyle w:val="spec4"/>
      </w:pPr>
      <w:r>
        <w:t>National Electric Code (NEC).</w:t>
      </w:r>
    </w:p>
    <w:p w14:paraId="48F58DD3" w14:textId="77777777" w:rsidR="00A8751B" w:rsidRDefault="00A8751B">
      <w:pPr>
        <w:pStyle w:val="spec4"/>
      </w:pPr>
      <w:r>
        <w:t>National Fire Protection Association (NFPA).</w:t>
      </w:r>
    </w:p>
    <w:p w14:paraId="0F4EB910" w14:textId="77777777" w:rsidR="00A8751B" w:rsidRDefault="00A8751B">
      <w:pPr>
        <w:pStyle w:val="spec2"/>
      </w:pPr>
      <w:bookmarkStart w:id="33" w:name="_Toc40498865"/>
      <w:bookmarkStart w:id="34" w:name="_Toc42394153"/>
      <w:bookmarkStart w:id="35" w:name="_Toc42646434"/>
      <w:bookmarkStart w:id="36" w:name="_Toc42646511"/>
      <w:bookmarkStart w:id="37" w:name="_Toc42646770"/>
      <w:bookmarkStart w:id="38" w:name="_Toc221024336"/>
      <w:r>
        <w:t>SUBMITTALS</w:t>
      </w:r>
      <w:bookmarkEnd w:id="33"/>
      <w:bookmarkEnd w:id="34"/>
      <w:bookmarkEnd w:id="35"/>
      <w:bookmarkEnd w:id="36"/>
      <w:bookmarkEnd w:id="37"/>
      <w:bookmarkEnd w:id="38"/>
    </w:p>
    <w:p w14:paraId="5A1E5362" w14:textId="77777777" w:rsidR="00A8751B" w:rsidRDefault="00A8751B" w:rsidP="00DF36C7">
      <w:pPr>
        <w:pStyle w:val="spec3"/>
      </w:pPr>
      <w:r>
        <w:t xml:space="preserve">All submittals shall be sent to the </w:t>
      </w:r>
      <w:r w:rsidR="00C80D50">
        <w:t xml:space="preserve">PURCHASER </w:t>
      </w:r>
      <w:r>
        <w:t xml:space="preserve">for review and approval. </w:t>
      </w:r>
      <w:r w:rsidR="00805C8B">
        <w:t xml:space="preserve"> </w:t>
      </w:r>
      <w:r w:rsidR="00DB6F1E">
        <w:t>S</w:t>
      </w:r>
      <w:r w:rsidR="00B058A1">
        <w:t xml:space="preserve">ubmittals shall be electronic and </w:t>
      </w:r>
      <w:r w:rsidR="006D6320">
        <w:t>d</w:t>
      </w:r>
      <w:r>
        <w:t>istribution shall be as follows:</w:t>
      </w:r>
    </w:p>
    <w:p w14:paraId="5871B5C2" w14:textId="77777777" w:rsidR="00A8751B" w:rsidRDefault="00A8751B"/>
    <w:p w14:paraId="1D56C78B" w14:textId="77777777" w:rsidR="00A8751B" w:rsidRDefault="00A8751B">
      <w:pPr>
        <w:ind w:left="1080"/>
      </w:pPr>
      <w:r>
        <w:t>Send electronic files to:</w:t>
      </w:r>
    </w:p>
    <w:p w14:paraId="2531E0D6" w14:textId="77777777" w:rsidR="00A8751B" w:rsidRDefault="00DB6F1E">
      <w:pPr>
        <w:ind w:left="1080"/>
      </w:pPr>
      <w:r>
        <w:t>Farmington Electric Utility System</w:t>
      </w:r>
    </w:p>
    <w:p w14:paraId="058B3435" w14:textId="77777777" w:rsidR="00A8751B" w:rsidRDefault="003F3FD1">
      <w:pPr>
        <w:ind w:left="1080"/>
      </w:pPr>
      <w:r>
        <w:t>Attn. Electric Utility Warehouse</w:t>
      </w:r>
    </w:p>
    <w:p w14:paraId="485E8D26" w14:textId="77777777" w:rsidR="00A8751B" w:rsidRDefault="00DB6F1E">
      <w:pPr>
        <w:ind w:left="1080"/>
      </w:pPr>
      <w:r>
        <w:t>101 Browning Parkway</w:t>
      </w:r>
    </w:p>
    <w:p w14:paraId="6E59D7F9" w14:textId="77777777" w:rsidR="00D233DD" w:rsidRDefault="00DB6F1E" w:rsidP="003F3FD1">
      <w:pPr>
        <w:ind w:left="1080"/>
      </w:pPr>
      <w:r>
        <w:t>Farmington</w:t>
      </w:r>
      <w:r w:rsidR="00A8751B">
        <w:t xml:space="preserve">, </w:t>
      </w:r>
      <w:r>
        <w:t>NM</w:t>
      </w:r>
      <w:r w:rsidR="00A8751B">
        <w:t xml:space="preserve">   8</w:t>
      </w:r>
      <w:r>
        <w:t>7401</w:t>
      </w:r>
    </w:p>
    <w:p w14:paraId="07BF5E40" w14:textId="77777777" w:rsidR="00A8751B" w:rsidRDefault="00DB6F1E" w:rsidP="00DF36C7">
      <w:pPr>
        <w:pStyle w:val="spec3"/>
      </w:pPr>
      <w:r>
        <w:t>Manufacturer’s catalog data</w:t>
      </w:r>
      <w:r w:rsidR="009B14E6">
        <w:t>.</w:t>
      </w:r>
      <w:r w:rsidR="00A8751B">
        <w:t xml:space="preserve"> </w:t>
      </w:r>
    </w:p>
    <w:p w14:paraId="538F7B37" w14:textId="77777777" w:rsidR="00A8751B" w:rsidRDefault="00A8751B">
      <w:pPr>
        <w:pStyle w:val="spec2"/>
      </w:pPr>
      <w:bookmarkStart w:id="39" w:name="_Toc221024337"/>
      <w:bookmarkStart w:id="40" w:name="_Toc42646435"/>
      <w:bookmarkStart w:id="41" w:name="_Toc42646512"/>
      <w:bookmarkStart w:id="42" w:name="_Toc42646771"/>
      <w:r>
        <w:t>qualifications</w:t>
      </w:r>
      <w:bookmarkEnd w:id="39"/>
    </w:p>
    <w:p w14:paraId="4276CF23" w14:textId="77777777" w:rsidR="00A8751B" w:rsidRDefault="00A8751B" w:rsidP="00DF36C7">
      <w:pPr>
        <w:pStyle w:val="spec3"/>
      </w:pPr>
      <w:r>
        <w:t>MANUFACTURER</w:t>
      </w:r>
    </w:p>
    <w:p w14:paraId="62F5499B" w14:textId="77777777" w:rsidR="0046735A" w:rsidRDefault="00A8751B">
      <w:pPr>
        <w:pStyle w:val="spec4"/>
      </w:pPr>
      <w:r>
        <w:t xml:space="preserve">The MANUFACTURER shall be a company </w:t>
      </w:r>
      <w:r w:rsidR="00DB6F1E">
        <w:t>having manufactured the proposed cable type</w:t>
      </w:r>
      <w:r>
        <w:t xml:space="preserve"> for a period of at least </w:t>
      </w:r>
      <w:r w:rsidR="00DB6F1E">
        <w:t>five (5)</w:t>
      </w:r>
      <w:r>
        <w:t xml:space="preserve"> year</w:t>
      </w:r>
      <w:r w:rsidR="00DB6F1E">
        <w:t>s</w:t>
      </w:r>
      <w:r>
        <w:t>.</w:t>
      </w:r>
    </w:p>
    <w:p w14:paraId="77159B9E" w14:textId="77777777" w:rsidR="00A8751B" w:rsidRDefault="00A8751B">
      <w:pPr>
        <w:pStyle w:val="spec2"/>
      </w:pPr>
      <w:bookmarkStart w:id="43" w:name="_Toc221024338"/>
      <w:r>
        <w:t>warranty</w:t>
      </w:r>
      <w:bookmarkEnd w:id="43"/>
    </w:p>
    <w:p w14:paraId="12FFF436" w14:textId="77777777" w:rsidR="00E72947" w:rsidRDefault="00AF342F" w:rsidP="00DF36C7">
      <w:pPr>
        <w:pStyle w:val="spec3"/>
      </w:pPr>
      <w:r>
        <w:t>T</w:t>
      </w:r>
      <w:r w:rsidR="00A8751B" w:rsidRPr="002977B1">
        <w:t xml:space="preserve">he MANUFACTURER shall </w:t>
      </w:r>
      <w:r w:rsidR="00DB6F1E">
        <w:t>warrant that the cable meets all pertinent specifications</w:t>
      </w:r>
      <w:r w:rsidR="00960605">
        <w:t xml:space="preserve"> and requirements</w:t>
      </w:r>
      <w:r w:rsidR="00A8751B" w:rsidRPr="002977B1">
        <w:t>.</w:t>
      </w:r>
      <w:r w:rsidR="00A8751B">
        <w:t xml:space="preserve"> </w:t>
      </w:r>
      <w:bookmarkEnd w:id="40"/>
      <w:bookmarkEnd w:id="41"/>
      <w:bookmarkEnd w:id="42"/>
    </w:p>
    <w:p w14:paraId="0048802E" w14:textId="77777777" w:rsidR="00356517" w:rsidRDefault="00356517">
      <w:pPr>
        <w:widowControl/>
        <w:rPr>
          <w:b/>
          <w:caps/>
        </w:rPr>
      </w:pPr>
      <w:bookmarkStart w:id="44" w:name="_Toc40498867"/>
      <w:bookmarkStart w:id="45" w:name="_Toc42394155"/>
      <w:bookmarkStart w:id="46" w:name="_Toc42646436"/>
      <w:bookmarkStart w:id="47" w:name="_Toc42646513"/>
      <w:bookmarkStart w:id="48" w:name="_Toc42646772"/>
      <w:r>
        <w:br w:type="page"/>
      </w:r>
    </w:p>
    <w:p w14:paraId="786A1FE7" w14:textId="77777777" w:rsidR="00A8751B" w:rsidRDefault="00A8751B">
      <w:pPr>
        <w:pStyle w:val="spec1"/>
      </w:pPr>
      <w:bookmarkStart w:id="49" w:name="_Toc221024339"/>
      <w:r>
        <w:lastRenderedPageBreak/>
        <w:t>PRODUCTS</w:t>
      </w:r>
      <w:bookmarkEnd w:id="44"/>
      <w:bookmarkEnd w:id="45"/>
      <w:bookmarkEnd w:id="46"/>
      <w:bookmarkEnd w:id="47"/>
      <w:bookmarkEnd w:id="48"/>
      <w:bookmarkEnd w:id="49"/>
    </w:p>
    <w:p w14:paraId="1A56CDCB" w14:textId="77777777" w:rsidR="00A8751B" w:rsidRDefault="00192F5E" w:rsidP="008A12F0">
      <w:pPr>
        <w:pStyle w:val="spec2"/>
        <w:numPr>
          <w:ilvl w:val="0"/>
          <w:numId w:val="26"/>
        </w:numPr>
      </w:pPr>
      <w:bookmarkStart w:id="50" w:name="_Toc42394156"/>
      <w:bookmarkStart w:id="51" w:name="_Toc42646437"/>
      <w:bookmarkStart w:id="52" w:name="_Toc42646514"/>
      <w:bookmarkStart w:id="53" w:name="_Toc42646773"/>
      <w:bookmarkStart w:id="54" w:name="_Toc221024340"/>
      <w:bookmarkEnd w:id="50"/>
      <w:bookmarkEnd w:id="51"/>
      <w:bookmarkEnd w:id="52"/>
      <w:bookmarkEnd w:id="53"/>
      <w:r>
        <w:t xml:space="preserve">tray </w:t>
      </w:r>
      <w:r w:rsidR="00B62BED">
        <w:t>cable</w:t>
      </w:r>
      <w:r w:rsidR="00642812">
        <w:t>, general</w:t>
      </w:r>
      <w:r w:rsidR="00E9573D">
        <w:t xml:space="preserve"> Specification</w:t>
      </w:r>
      <w:bookmarkEnd w:id="54"/>
    </w:p>
    <w:p w14:paraId="0F21A3C4" w14:textId="77777777" w:rsidR="003174F3" w:rsidRDefault="00572F6D" w:rsidP="008A12F0">
      <w:pPr>
        <w:pStyle w:val="spec3"/>
        <w:numPr>
          <w:ilvl w:val="2"/>
          <w:numId w:val="26"/>
        </w:numPr>
      </w:pPr>
      <w:r>
        <w:t xml:space="preserve">Approved </w:t>
      </w:r>
      <w:r w:rsidR="003174F3">
        <w:t>Manufacturer</w:t>
      </w:r>
    </w:p>
    <w:p w14:paraId="18944077" w14:textId="77777777" w:rsidR="00500841" w:rsidRDefault="003174F3" w:rsidP="008A12F0">
      <w:pPr>
        <w:pStyle w:val="spec4"/>
        <w:numPr>
          <w:ilvl w:val="3"/>
          <w:numId w:val="26"/>
        </w:numPr>
      </w:pPr>
      <w:proofErr w:type="spellStart"/>
      <w:r>
        <w:t>Okonite</w:t>
      </w:r>
      <w:proofErr w:type="spellEnd"/>
      <w:r w:rsidR="001838AF">
        <w:t xml:space="preserve"> </w:t>
      </w:r>
    </w:p>
    <w:p w14:paraId="0A79D9CB" w14:textId="77777777" w:rsidR="00FD33EB" w:rsidRDefault="00FD33EB" w:rsidP="008A12F0">
      <w:pPr>
        <w:pStyle w:val="spec4"/>
        <w:numPr>
          <w:ilvl w:val="3"/>
          <w:numId w:val="26"/>
        </w:numPr>
      </w:pPr>
      <w:r>
        <w:t>Southwire</w:t>
      </w:r>
      <w:r w:rsidR="001422B7">
        <w:t xml:space="preserve"> </w:t>
      </w:r>
    </w:p>
    <w:p w14:paraId="7FA4FBF0" w14:textId="77777777" w:rsidR="00FD33EB" w:rsidRDefault="00FD33EB" w:rsidP="008A12F0">
      <w:pPr>
        <w:pStyle w:val="spec4"/>
        <w:numPr>
          <w:ilvl w:val="3"/>
          <w:numId w:val="26"/>
        </w:numPr>
      </w:pPr>
      <w:r>
        <w:t>Belden</w:t>
      </w:r>
    </w:p>
    <w:p w14:paraId="7762130E" w14:textId="77777777" w:rsidR="00500841" w:rsidRDefault="00FD33EB" w:rsidP="008A12F0">
      <w:pPr>
        <w:pStyle w:val="spec4"/>
        <w:numPr>
          <w:ilvl w:val="3"/>
          <w:numId w:val="26"/>
        </w:numPr>
      </w:pPr>
      <w:r>
        <w:t>General Cable</w:t>
      </w:r>
      <w:r w:rsidR="001422B7">
        <w:t xml:space="preserve"> </w:t>
      </w:r>
    </w:p>
    <w:p w14:paraId="0881FD72" w14:textId="77777777" w:rsidR="00500841" w:rsidRDefault="00F943F9" w:rsidP="008A12F0">
      <w:pPr>
        <w:pStyle w:val="spec4"/>
        <w:numPr>
          <w:ilvl w:val="3"/>
          <w:numId w:val="26"/>
        </w:numPr>
      </w:pPr>
      <w:r>
        <w:t>Service Wire Co.</w:t>
      </w:r>
      <w:r w:rsidR="00323390" w:rsidRPr="00323390">
        <w:t xml:space="preserve"> </w:t>
      </w:r>
    </w:p>
    <w:p w14:paraId="7DE4AD8A" w14:textId="77777777" w:rsidR="003174F3" w:rsidRDefault="003174F3" w:rsidP="008A12F0">
      <w:pPr>
        <w:pStyle w:val="spec4"/>
        <w:numPr>
          <w:ilvl w:val="3"/>
          <w:numId w:val="26"/>
        </w:numPr>
      </w:pPr>
      <w:r>
        <w:t>Or approved equal.</w:t>
      </w:r>
    </w:p>
    <w:p w14:paraId="48E29100" w14:textId="77777777" w:rsidR="00C43301" w:rsidRDefault="00B62BED" w:rsidP="008A12F0">
      <w:pPr>
        <w:pStyle w:val="spec3"/>
        <w:numPr>
          <w:ilvl w:val="2"/>
          <w:numId w:val="26"/>
        </w:numPr>
      </w:pPr>
      <w:r>
        <w:t>The cable furnished must be manufactured no more than 24 months prior to receipt of order</w:t>
      </w:r>
      <w:r w:rsidR="00E75F48">
        <w:t>.</w:t>
      </w:r>
      <w:r w:rsidR="00C43301">
        <w:t xml:space="preserve">  </w:t>
      </w:r>
    </w:p>
    <w:p w14:paraId="36E18F3B" w14:textId="77777777" w:rsidR="007E625A" w:rsidRDefault="00B62BED" w:rsidP="008A12F0">
      <w:pPr>
        <w:pStyle w:val="spec3"/>
        <w:numPr>
          <w:ilvl w:val="2"/>
          <w:numId w:val="26"/>
        </w:numPr>
      </w:pPr>
      <w:r>
        <w:t>The conductors and cable shall be round in shape</w:t>
      </w:r>
      <w:r w:rsidR="007E625A">
        <w:t>.</w:t>
      </w:r>
    </w:p>
    <w:p w14:paraId="0640A94C" w14:textId="77777777" w:rsidR="00A8751B" w:rsidRDefault="00E9573D" w:rsidP="008A12F0">
      <w:pPr>
        <w:pStyle w:val="spec3"/>
        <w:numPr>
          <w:ilvl w:val="2"/>
          <w:numId w:val="26"/>
        </w:numPr>
      </w:pPr>
      <w:bookmarkStart w:id="55" w:name="OLE_LINK8"/>
      <w:bookmarkStart w:id="56" w:name="OLE_LINK9"/>
      <w:r>
        <w:t>Strand c</w:t>
      </w:r>
      <w:r w:rsidR="00B62BED">
        <w:t>opper conductor: ASTM 8, Class B or C.</w:t>
      </w:r>
      <w:bookmarkEnd w:id="55"/>
      <w:bookmarkEnd w:id="56"/>
    </w:p>
    <w:p w14:paraId="79AB7A6F" w14:textId="77777777" w:rsidR="001D4813" w:rsidRDefault="00B62BED" w:rsidP="008A12F0">
      <w:pPr>
        <w:pStyle w:val="spec3"/>
        <w:numPr>
          <w:ilvl w:val="2"/>
          <w:numId w:val="26"/>
        </w:numPr>
      </w:pPr>
      <w:r>
        <w:t>AWG designation</w:t>
      </w:r>
      <w:r w:rsidR="00827556">
        <w:t>.</w:t>
      </w:r>
    </w:p>
    <w:p w14:paraId="4284EC82" w14:textId="77777777" w:rsidR="00500841" w:rsidRDefault="00500841" w:rsidP="008A12F0">
      <w:pPr>
        <w:pStyle w:val="spec3"/>
        <w:numPr>
          <w:ilvl w:val="2"/>
          <w:numId w:val="26"/>
        </w:numPr>
      </w:pPr>
      <w:r>
        <w:t xml:space="preserve">Insulation </w:t>
      </w:r>
      <w:r w:rsidR="00797CE6">
        <w:t xml:space="preserve">for #14awg and larger </w:t>
      </w:r>
      <w:r>
        <w:t xml:space="preserve">must be rated </w:t>
      </w:r>
      <w:r w:rsidR="00200804">
        <w:t xml:space="preserve">at a minimum of </w:t>
      </w:r>
      <w:r w:rsidRPr="005E0D2F">
        <w:t>600V</w:t>
      </w:r>
      <w:r w:rsidR="00200804">
        <w:t xml:space="preserve"> with c</w:t>
      </w:r>
      <w:r w:rsidRPr="005E0D2F">
        <w:t>ontinuous operation at 90°C in wet or dry conditions</w:t>
      </w:r>
      <w:r>
        <w:t xml:space="preserve">, </w:t>
      </w:r>
      <w:r w:rsidR="00200804">
        <w:t>unless otherwise specified</w:t>
      </w:r>
    </w:p>
    <w:p w14:paraId="00721E8F" w14:textId="77777777" w:rsidR="00500841" w:rsidRDefault="00500841" w:rsidP="008A12F0">
      <w:pPr>
        <w:pStyle w:val="spec3"/>
        <w:numPr>
          <w:ilvl w:val="2"/>
          <w:numId w:val="26"/>
        </w:numPr>
      </w:pPr>
      <w:r>
        <w:t xml:space="preserve">Jacket must be </w:t>
      </w:r>
      <w:r w:rsidRPr="005E0D2F">
        <w:t>UV resistant</w:t>
      </w:r>
      <w:r>
        <w:t xml:space="preserve">, </w:t>
      </w:r>
      <w:r w:rsidRPr="005E0D2F">
        <w:t>Oil resistant</w:t>
      </w:r>
      <w:r>
        <w:t xml:space="preserve">, and </w:t>
      </w:r>
      <w:r w:rsidRPr="005E0D2F">
        <w:t>Flame resistant</w:t>
      </w:r>
      <w:r w:rsidR="00D23A84">
        <w:t>.</w:t>
      </w:r>
    </w:p>
    <w:p w14:paraId="350AF392" w14:textId="77777777" w:rsidR="007B59FF" w:rsidRDefault="007B59FF" w:rsidP="008A12F0">
      <w:pPr>
        <w:pStyle w:val="spec3"/>
        <w:numPr>
          <w:ilvl w:val="2"/>
          <w:numId w:val="26"/>
        </w:numPr>
      </w:pPr>
      <w:r>
        <w:t>ICEA Method</w:t>
      </w:r>
      <w:r w:rsidR="0065144B">
        <w:t xml:space="preserve"> 1</w:t>
      </w:r>
    </w:p>
    <w:p w14:paraId="002EF48C" w14:textId="77777777" w:rsidR="007B59FF" w:rsidRDefault="007B59FF" w:rsidP="008A12F0">
      <w:pPr>
        <w:pStyle w:val="spec4"/>
        <w:numPr>
          <w:ilvl w:val="3"/>
          <w:numId w:val="26"/>
        </w:numPr>
      </w:pPr>
      <w:r>
        <w:t>Table E1; 1-Black, 2-White, 3-Red, 4-Green</w:t>
      </w:r>
    </w:p>
    <w:p w14:paraId="246848EF" w14:textId="77777777" w:rsidR="007B59FF" w:rsidRDefault="007B59FF" w:rsidP="008A12F0">
      <w:pPr>
        <w:pStyle w:val="spec4"/>
        <w:numPr>
          <w:ilvl w:val="3"/>
          <w:numId w:val="26"/>
        </w:numPr>
      </w:pPr>
      <w:r>
        <w:t>Table E2; 1-Black, 2-Red, 3-Blue, 4-Orange, 5-Yellow, 6-Brown, 7-Red/Black Stripe, 8-Blue/Black Stripe, 9-Orange/Black Stripe, 10-Yellow/Black Stripe, 11-B</w:t>
      </w:r>
      <w:r w:rsidR="0065144B">
        <w:t>rown</w:t>
      </w:r>
      <w:r>
        <w:t>/Black Stripe, 12-Black/</w:t>
      </w:r>
      <w:r w:rsidR="0065144B">
        <w:t>Red</w:t>
      </w:r>
      <w:r>
        <w:t xml:space="preserve"> Stripe</w:t>
      </w:r>
    </w:p>
    <w:p w14:paraId="4FC2BF25" w14:textId="77777777" w:rsidR="009060D6" w:rsidRDefault="009060D6" w:rsidP="008A12F0">
      <w:pPr>
        <w:pStyle w:val="spec3"/>
        <w:numPr>
          <w:ilvl w:val="2"/>
          <w:numId w:val="26"/>
        </w:numPr>
      </w:pPr>
      <w:r>
        <w:t>Reel size</w:t>
      </w:r>
      <w:r w:rsidR="00500841">
        <w:t xml:space="preserve"> shall be</w:t>
      </w:r>
      <w:r>
        <w:t xml:space="preserve"> </w:t>
      </w:r>
      <w:r w:rsidR="00305886">
        <w:t>no greater than 42”</w:t>
      </w:r>
      <w:r w:rsidR="00500841">
        <w:t xml:space="preserve"> and</w:t>
      </w:r>
      <w:r w:rsidR="00305886">
        <w:t xml:space="preserve"> </w:t>
      </w:r>
      <w:r>
        <w:t xml:space="preserve">provide the minimum </w:t>
      </w:r>
      <w:r w:rsidR="00500841">
        <w:t xml:space="preserve">number of </w:t>
      </w:r>
      <w:r>
        <w:t xml:space="preserve">reels for the length ordered </w:t>
      </w:r>
      <w:r w:rsidR="00F41266">
        <w:t>unless otherwise specified</w:t>
      </w:r>
      <w:r w:rsidR="00500841">
        <w:t>.</w:t>
      </w:r>
    </w:p>
    <w:p w14:paraId="7D2BD580" w14:textId="77777777" w:rsidR="00DD244D" w:rsidRPr="008A12F0" w:rsidRDefault="00DD244D" w:rsidP="00C542E7">
      <w:pPr>
        <w:pStyle w:val="ListParagraph"/>
        <w:widowControl/>
        <w:rPr>
          <w:caps/>
        </w:rPr>
      </w:pPr>
      <w:bookmarkStart w:id="57" w:name="_Toc93931939"/>
      <w:r>
        <w:br w:type="page"/>
      </w:r>
    </w:p>
    <w:p w14:paraId="15AA9CF8" w14:textId="77777777" w:rsidR="0029073C" w:rsidRPr="005E0D2F" w:rsidRDefault="0029073C" w:rsidP="008A12F0">
      <w:pPr>
        <w:pStyle w:val="spec2"/>
        <w:numPr>
          <w:ilvl w:val="0"/>
          <w:numId w:val="26"/>
        </w:numPr>
      </w:pPr>
      <w:bookmarkStart w:id="58" w:name="_Toc221024341"/>
      <w:r w:rsidRPr="005E0D2F">
        <w:lastRenderedPageBreak/>
        <w:t>tray cable, type tc, 1/c 4/0, nonshielded</w:t>
      </w:r>
      <w:bookmarkEnd w:id="57"/>
      <w:bookmarkEnd w:id="58"/>
    </w:p>
    <w:p w14:paraId="4D54872C" w14:textId="77777777" w:rsidR="0029073C" w:rsidRPr="005E0D2F" w:rsidRDefault="0029073C" w:rsidP="008A12F0">
      <w:pPr>
        <w:pStyle w:val="spec3"/>
        <w:numPr>
          <w:ilvl w:val="2"/>
          <w:numId w:val="26"/>
        </w:numPr>
      </w:pPr>
      <w:r w:rsidRPr="005E0D2F">
        <w:t>FEUS Stock Number: Not Stocked</w:t>
      </w:r>
    </w:p>
    <w:p w14:paraId="3ED27BDA" w14:textId="77777777" w:rsidR="0029073C" w:rsidRPr="005E0D2F" w:rsidRDefault="0029073C" w:rsidP="008A12F0">
      <w:pPr>
        <w:pStyle w:val="spec3"/>
        <w:numPr>
          <w:ilvl w:val="2"/>
          <w:numId w:val="26"/>
        </w:numPr>
      </w:pPr>
      <w:r w:rsidRPr="005E0D2F">
        <w:t>Characteristics:</w:t>
      </w:r>
    </w:p>
    <w:p w14:paraId="2BE61E02" w14:textId="77777777" w:rsidR="00A875FA" w:rsidRDefault="0029073C" w:rsidP="008A12F0">
      <w:pPr>
        <w:pStyle w:val="spec4"/>
        <w:numPr>
          <w:ilvl w:val="3"/>
          <w:numId w:val="26"/>
        </w:numPr>
      </w:pPr>
      <w:r w:rsidRPr="005E0D2F">
        <w:t>Insulation</w:t>
      </w:r>
    </w:p>
    <w:p w14:paraId="3619F4F7" w14:textId="77777777" w:rsidR="00B13BD1" w:rsidRDefault="00B13BD1" w:rsidP="008A12F0">
      <w:pPr>
        <w:pStyle w:val="spec5"/>
        <w:numPr>
          <w:ilvl w:val="4"/>
          <w:numId w:val="26"/>
        </w:numPr>
      </w:pPr>
      <w:r>
        <w:t>600V</w:t>
      </w:r>
    </w:p>
    <w:p w14:paraId="1CD77116" w14:textId="77777777" w:rsidR="00A875FA" w:rsidRDefault="00A875FA" w:rsidP="008A12F0">
      <w:pPr>
        <w:pStyle w:val="spec5"/>
        <w:numPr>
          <w:ilvl w:val="4"/>
          <w:numId w:val="26"/>
        </w:numPr>
      </w:pPr>
      <w:r>
        <w:t>XHHW-2</w:t>
      </w:r>
    </w:p>
    <w:p w14:paraId="101A2C2A" w14:textId="77777777" w:rsidR="0029073C" w:rsidRPr="005E0D2F" w:rsidRDefault="0029073C" w:rsidP="008A12F0">
      <w:pPr>
        <w:pStyle w:val="spec4"/>
        <w:numPr>
          <w:ilvl w:val="3"/>
          <w:numId w:val="26"/>
        </w:numPr>
      </w:pPr>
      <w:r w:rsidRPr="005E0D2F">
        <w:t xml:space="preserve">Color code: </w:t>
      </w:r>
      <w:r w:rsidR="00075E7E">
        <w:t>Determined on order (</w:t>
      </w:r>
      <w:r w:rsidRPr="005E0D2F">
        <w:t>Black, Red, or White</w:t>
      </w:r>
      <w:r w:rsidR="00075E7E">
        <w:t>)</w:t>
      </w:r>
    </w:p>
    <w:p w14:paraId="571D128F" w14:textId="77777777" w:rsidR="0029073C" w:rsidRDefault="0029073C" w:rsidP="008A12F0">
      <w:pPr>
        <w:pStyle w:val="spec4"/>
        <w:numPr>
          <w:ilvl w:val="3"/>
          <w:numId w:val="26"/>
        </w:numPr>
      </w:pPr>
      <w:r w:rsidRPr="005E0D2F">
        <w:t>Deliver on 1000-foot reels</w:t>
      </w:r>
    </w:p>
    <w:p w14:paraId="115DE6D9" w14:textId="77777777" w:rsidR="0029073C" w:rsidRDefault="0029073C" w:rsidP="008A12F0">
      <w:pPr>
        <w:pStyle w:val="spec2"/>
        <w:numPr>
          <w:ilvl w:val="0"/>
          <w:numId w:val="26"/>
        </w:numPr>
      </w:pPr>
      <w:bookmarkStart w:id="59" w:name="_Toc93931940"/>
      <w:bookmarkStart w:id="60" w:name="_Toc221024342"/>
      <w:r>
        <w:t>tray cable, type tc, 1/C #4AWG, nonshielded</w:t>
      </w:r>
      <w:bookmarkEnd w:id="59"/>
      <w:bookmarkEnd w:id="60"/>
    </w:p>
    <w:p w14:paraId="5A6DBFB6" w14:textId="77777777" w:rsidR="0029073C" w:rsidRDefault="0029073C" w:rsidP="008A12F0">
      <w:pPr>
        <w:pStyle w:val="spec3"/>
        <w:numPr>
          <w:ilvl w:val="2"/>
          <w:numId w:val="26"/>
        </w:numPr>
      </w:pPr>
      <w:r>
        <w:t>FEUS Stock Number: Not Stocked</w:t>
      </w:r>
    </w:p>
    <w:p w14:paraId="3F60A1C1" w14:textId="77777777" w:rsidR="0029073C" w:rsidRDefault="0029073C" w:rsidP="008A12F0">
      <w:pPr>
        <w:pStyle w:val="spec3"/>
        <w:numPr>
          <w:ilvl w:val="2"/>
          <w:numId w:val="26"/>
        </w:numPr>
      </w:pPr>
      <w:r>
        <w:t>Characteristics:</w:t>
      </w:r>
    </w:p>
    <w:p w14:paraId="792A2D85" w14:textId="77777777" w:rsidR="0029073C" w:rsidRDefault="0029073C" w:rsidP="008A12F0">
      <w:pPr>
        <w:pStyle w:val="spec4"/>
        <w:numPr>
          <w:ilvl w:val="3"/>
          <w:numId w:val="26"/>
        </w:numPr>
      </w:pPr>
      <w:r>
        <w:t>Insulation</w:t>
      </w:r>
    </w:p>
    <w:p w14:paraId="6221414C" w14:textId="77777777" w:rsidR="00B13BD1" w:rsidRDefault="00B13BD1" w:rsidP="008A12F0">
      <w:pPr>
        <w:pStyle w:val="spec5"/>
        <w:numPr>
          <w:ilvl w:val="4"/>
          <w:numId w:val="26"/>
        </w:numPr>
      </w:pPr>
      <w:r>
        <w:t>600V</w:t>
      </w:r>
    </w:p>
    <w:p w14:paraId="30D2F5B9" w14:textId="77777777" w:rsidR="00A875FA" w:rsidRPr="005E0D2F" w:rsidRDefault="00A875FA" w:rsidP="008A12F0">
      <w:pPr>
        <w:pStyle w:val="spec5"/>
        <w:numPr>
          <w:ilvl w:val="4"/>
          <w:numId w:val="26"/>
        </w:numPr>
      </w:pPr>
      <w:r>
        <w:t>XHHW-2</w:t>
      </w:r>
    </w:p>
    <w:p w14:paraId="28299060" w14:textId="77777777" w:rsidR="0029073C" w:rsidRDefault="0029073C" w:rsidP="008A12F0">
      <w:pPr>
        <w:pStyle w:val="spec4"/>
        <w:numPr>
          <w:ilvl w:val="3"/>
          <w:numId w:val="26"/>
        </w:numPr>
      </w:pPr>
      <w:r>
        <w:t>Color code: Determined on order</w:t>
      </w:r>
    </w:p>
    <w:p w14:paraId="5D94885E" w14:textId="77777777" w:rsidR="0029073C" w:rsidRDefault="0029073C" w:rsidP="008A12F0">
      <w:pPr>
        <w:pStyle w:val="spec4"/>
        <w:numPr>
          <w:ilvl w:val="3"/>
          <w:numId w:val="26"/>
        </w:numPr>
      </w:pPr>
      <w:r>
        <w:t>Deliver on 1000-foot reels</w:t>
      </w:r>
    </w:p>
    <w:p w14:paraId="264061A8" w14:textId="77777777" w:rsidR="0029073C" w:rsidRPr="008F5D19" w:rsidRDefault="0029073C" w:rsidP="008A12F0">
      <w:pPr>
        <w:pStyle w:val="spec2"/>
        <w:numPr>
          <w:ilvl w:val="0"/>
          <w:numId w:val="26"/>
        </w:numPr>
      </w:pPr>
      <w:bookmarkStart w:id="61" w:name="_Toc93931941"/>
      <w:bookmarkStart w:id="62" w:name="_Toc221024343"/>
      <w:r w:rsidRPr="008F5D19">
        <w:t>tray cable, type tc, 4/c #4AWG, nonshielded</w:t>
      </w:r>
      <w:bookmarkEnd w:id="61"/>
      <w:bookmarkEnd w:id="62"/>
    </w:p>
    <w:p w14:paraId="0EEF25E7" w14:textId="77777777" w:rsidR="0029073C" w:rsidRPr="008F5D19" w:rsidRDefault="0029073C" w:rsidP="008A12F0">
      <w:pPr>
        <w:pStyle w:val="spec3"/>
        <w:numPr>
          <w:ilvl w:val="2"/>
          <w:numId w:val="26"/>
        </w:numPr>
      </w:pPr>
      <w:r w:rsidRPr="008F5D19">
        <w:t>FEUS Stock Number: Not Stocked</w:t>
      </w:r>
    </w:p>
    <w:p w14:paraId="078DC76B" w14:textId="77777777" w:rsidR="0029073C" w:rsidRPr="008F5D19" w:rsidRDefault="0029073C" w:rsidP="008A12F0">
      <w:pPr>
        <w:pStyle w:val="spec3"/>
        <w:numPr>
          <w:ilvl w:val="2"/>
          <w:numId w:val="26"/>
        </w:numPr>
      </w:pPr>
      <w:r w:rsidRPr="008F5D19">
        <w:t>Characteristics:</w:t>
      </w:r>
    </w:p>
    <w:p w14:paraId="652805B2" w14:textId="77777777" w:rsidR="0029073C" w:rsidRPr="008F5D19" w:rsidRDefault="0029073C" w:rsidP="008A12F0">
      <w:pPr>
        <w:pStyle w:val="spec4"/>
        <w:numPr>
          <w:ilvl w:val="3"/>
          <w:numId w:val="26"/>
        </w:numPr>
      </w:pPr>
      <w:r w:rsidRPr="008F5D19">
        <w:t>Insulation</w:t>
      </w:r>
    </w:p>
    <w:p w14:paraId="4B6F75D9" w14:textId="77777777" w:rsidR="0029073C" w:rsidRDefault="0029073C" w:rsidP="008A12F0">
      <w:pPr>
        <w:pStyle w:val="spec5"/>
        <w:numPr>
          <w:ilvl w:val="4"/>
          <w:numId w:val="26"/>
        </w:numPr>
      </w:pPr>
      <w:r w:rsidRPr="008F5D19">
        <w:t>600V</w:t>
      </w:r>
    </w:p>
    <w:p w14:paraId="0E08ED29" w14:textId="77777777" w:rsidR="00B13BD1" w:rsidRPr="008F5D19" w:rsidRDefault="008F0956" w:rsidP="008A12F0">
      <w:pPr>
        <w:pStyle w:val="spec5"/>
        <w:numPr>
          <w:ilvl w:val="4"/>
          <w:numId w:val="26"/>
        </w:numPr>
      </w:pPr>
      <w:r>
        <w:t>XHHW-2</w:t>
      </w:r>
    </w:p>
    <w:p w14:paraId="077F03E2" w14:textId="77777777" w:rsidR="0029073C" w:rsidRPr="008F5D19" w:rsidRDefault="0029073C" w:rsidP="008A12F0">
      <w:pPr>
        <w:pStyle w:val="spec4"/>
        <w:numPr>
          <w:ilvl w:val="3"/>
          <w:numId w:val="26"/>
        </w:numPr>
      </w:pPr>
      <w:r w:rsidRPr="008F5D19">
        <w:t>Jacket</w:t>
      </w:r>
    </w:p>
    <w:p w14:paraId="2EC49B3E" w14:textId="77777777" w:rsidR="00455717" w:rsidRDefault="00455717" w:rsidP="008A12F0">
      <w:pPr>
        <w:pStyle w:val="spec5"/>
        <w:numPr>
          <w:ilvl w:val="4"/>
          <w:numId w:val="26"/>
        </w:numPr>
      </w:pPr>
      <w:r>
        <w:t>PVC</w:t>
      </w:r>
    </w:p>
    <w:p w14:paraId="47845E75" w14:textId="77777777" w:rsidR="00C06F7A" w:rsidRDefault="0029073C" w:rsidP="008A12F0">
      <w:pPr>
        <w:pStyle w:val="spec4"/>
        <w:numPr>
          <w:ilvl w:val="3"/>
          <w:numId w:val="26"/>
        </w:numPr>
      </w:pPr>
      <w:r w:rsidRPr="008F5D19">
        <w:t xml:space="preserve">Color code: </w:t>
      </w:r>
      <w:r w:rsidR="00C06F7A">
        <w:t>ICEA Method 1, Table E1</w:t>
      </w:r>
    </w:p>
    <w:p w14:paraId="3C288C8A" w14:textId="77777777" w:rsidR="004573DC" w:rsidRDefault="0029073C" w:rsidP="008A12F0">
      <w:pPr>
        <w:pStyle w:val="spec4"/>
        <w:numPr>
          <w:ilvl w:val="3"/>
          <w:numId w:val="26"/>
        </w:numPr>
      </w:pPr>
      <w:r w:rsidRPr="008F5D19">
        <w:t>Deliver on</w:t>
      </w:r>
      <w:r w:rsidR="004573DC">
        <w:t>:</w:t>
      </w:r>
    </w:p>
    <w:p w14:paraId="7AA46265" w14:textId="77777777" w:rsidR="00C52A3B" w:rsidRDefault="00C52A3B" w:rsidP="008A12F0">
      <w:pPr>
        <w:pStyle w:val="spec5"/>
        <w:numPr>
          <w:ilvl w:val="4"/>
          <w:numId w:val="26"/>
        </w:numPr>
      </w:pPr>
      <w:r>
        <w:t>500, 1000, 2500, or 5000-foot reels</w:t>
      </w:r>
    </w:p>
    <w:p w14:paraId="0F5FBBD9" w14:textId="77777777" w:rsidR="008D19C6" w:rsidRPr="008A12F0" w:rsidRDefault="008D19C6" w:rsidP="00C542E7">
      <w:pPr>
        <w:pStyle w:val="ListParagraph"/>
        <w:widowControl/>
        <w:rPr>
          <w:caps/>
        </w:rPr>
      </w:pPr>
      <w:r>
        <w:br w:type="page"/>
      </w:r>
    </w:p>
    <w:p w14:paraId="66B630BF" w14:textId="77777777" w:rsidR="00A8751B" w:rsidRDefault="003174F3" w:rsidP="008A12F0">
      <w:pPr>
        <w:pStyle w:val="spec2"/>
        <w:numPr>
          <w:ilvl w:val="0"/>
          <w:numId w:val="26"/>
        </w:numPr>
      </w:pPr>
      <w:bookmarkStart w:id="63" w:name="_Toc221024344"/>
      <w:r>
        <w:lastRenderedPageBreak/>
        <w:t>tray cable, type tc, 2/c #10AWG, nonshielded</w:t>
      </w:r>
      <w:bookmarkEnd w:id="63"/>
    </w:p>
    <w:p w14:paraId="76790313" w14:textId="77777777" w:rsidR="00842790" w:rsidRDefault="00842790" w:rsidP="008A12F0">
      <w:pPr>
        <w:pStyle w:val="spec3"/>
        <w:numPr>
          <w:ilvl w:val="2"/>
          <w:numId w:val="26"/>
        </w:numPr>
      </w:pPr>
      <w:r>
        <w:t>FEUS Stock Number: 280 030 7002</w:t>
      </w:r>
    </w:p>
    <w:p w14:paraId="1B77DB21" w14:textId="77777777" w:rsidR="00842790" w:rsidRDefault="00842790" w:rsidP="008A12F0">
      <w:pPr>
        <w:pStyle w:val="spec3"/>
        <w:numPr>
          <w:ilvl w:val="2"/>
          <w:numId w:val="26"/>
        </w:numPr>
      </w:pPr>
      <w:r>
        <w:t>Characteristics:</w:t>
      </w:r>
    </w:p>
    <w:p w14:paraId="601E31C4" w14:textId="77777777" w:rsidR="008F0956" w:rsidRPr="008F5D19" w:rsidRDefault="008F0956" w:rsidP="008A12F0">
      <w:pPr>
        <w:pStyle w:val="spec4"/>
        <w:numPr>
          <w:ilvl w:val="3"/>
          <w:numId w:val="26"/>
        </w:numPr>
      </w:pPr>
      <w:r w:rsidRPr="008F5D19">
        <w:t>Insulation</w:t>
      </w:r>
    </w:p>
    <w:p w14:paraId="01680F90" w14:textId="77777777" w:rsidR="008F0956" w:rsidRDefault="008F0956" w:rsidP="008A12F0">
      <w:pPr>
        <w:pStyle w:val="spec5"/>
        <w:numPr>
          <w:ilvl w:val="4"/>
          <w:numId w:val="26"/>
        </w:numPr>
      </w:pPr>
      <w:r w:rsidRPr="008F5D19">
        <w:t>600V</w:t>
      </w:r>
    </w:p>
    <w:p w14:paraId="1029B53F" w14:textId="77777777" w:rsidR="008F0956" w:rsidRPr="008F5D19" w:rsidRDefault="008F0956" w:rsidP="008A12F0">
      <w:pPr>
        <w:pStyle w:val="spec5"/>
        <w:numPr>
          <w:ilvl w:val="4"/>
          <w:numId w:val="26"/>
        </w:numPr>
      </w:pPr>
      <w:r>
        <w:t>XHHW-2</w:t>
      </w:r>
    </w:p>
    <w:p w14:paraId="2B1AF2A1" w14:textId="77777777" w:rsidR="008F0956" w:rsidRPr="008F5D19" w:rsidRDefault="008F0956" w:rsidP="008A12F0">
      <w:pPr>
        <w:pStyle w:val="spec4"/>
        <w:numPr>
          <w:ilvl w:val="3"/>
          <w:numId w:val="26"/>
        </w:numPr>
      </w:pPr>
      <w:r w:rsidRPr="008F5D19">
        <w:t>Jacket</w:t>
      </w:r>
    </w:p>
    <w:p w14:paraId="43DAC711" w14:textId="77777777" w:rsidR="008F0956" w:rsidRDefault="008F0956" w:rsidP="008A12F0">
      <w:pPr>
        <w:pStyle w:val="spec5"/>
        <w:numPr>
          <w:ilvl w:val="4"/>
          <w:numId w:val="26"/>
        </w:numPr>
      </w:pPr>
      <w:r>
        <w:t>PVC</w:t>
      </w:r>
    </w:p>
    <w:p w14:paraId="3B13BEB1" w14:textId="77777777" w:rsidR="00842790" w:rsidRDefault="00842790" w:rsidP="008A12F0">
      <w:pPr>
        <w:pStyle w:val="spec4"/>
        <w:numPr>
          <w:ilvl w:val="3"/>
          <w:numId w:val="26"/>
        </w:numPr>
      </w:pPr>
      <w:r>
        <w:t xml:space="preserve">Color code: </w:t>
      </w:r>
      <w:r w:rsidR="008F5D19" w:rsidRPr="001A2133">
        <w:t>Color code: ICEA Method 1, Table E2</w:t>
      </w:r>
    </w:p>
    <w:p w14:paraId="7F87507B" w14:textId="77777777" w:rsidR="00DA2C8C" w:rsidRDefault="00842790" w:rsidP="008A12F0">
      <w:pPr>
        <w:pStyle w:val="spec4"/>
        <w:numPr>
          <w:ilvl w:val="3"/>
          <w:numId w:val="26"/>
        </w:numPr>
      </w:pPr>
      <w:r>
        <w:t>Deliver on</w:t>
      </w:r>
      <w:r w:rsidR="00DA2C8C">
        <w:t>:</w:t>
      </w:r>
      <w:r>
        <w:t xml:space="preserve"> </w:t>
      </w:r>
    </w:p>
    <w:p w14:paraId="05278A21" w14:textId="77777777" w:rsidR="00842790" w:rsidRDefault="009104AD" w:rsidP="008A12F0">
      <w:pPr>
        <w:pStyle w:val="spec5"/>
        <w:numPr>
          <w:ilvl w:val="4"/>
          <w:numId w:val="26"/>
        </w:numPr>
      </w:pPr>
      <w:r>
        <w:t xml:space="preserve">500, 1000, 2500, </w:t>
      </w:r>
      <w:r w:rsidR="007F67B9">
        <w:t xml:space="preserve">or </w:t>
      </w:r>
      <w:r>
        <w:t>5000-foot reels</w:t>
      </w:r>
    </w:p>
    <w:p w14:paraId="58EAC8D0" w14:textId="77777777" w:rsidR="0029073C" w:rsidRDefault="0029073C" w:rsidP="008A12F0">
      <w:pPr>
        <w:pStyle w:val="spec2"/>
        <w:numPr>
          <w:ilvl w:val="0"/>
          <w:numId w:val="26"/>
        </w:numPr>
      </w:pPr>
      <w:bookmarkStart w:id="64" w:name="_Toc221024345"/>
      <w:r>
        <w:t>tray cable, type tc, 3/c #10AWG, nonshielded</w:t>
      </w:r>
      <w:bookmarkEnd w:id="64"/>
    </w:p>
    <w:p w14:paraId="4226AF93" w14:textId="77777777" w:rsidR="0029073C" w:rsidRDefault="0029073C" w:rsidP="008A12F0">
      <w:pPr>
        <w:pStyle w:val="spec3"/>
        <w:numPr>
          <w:ilvl w:val="2"/>
          <w:numId w:val="26"/>
        </w:numPr>
      </w:pPr>
      <w:r>
        <w:t>FEUS Stock Number: 280 030 7025</w:t>
      </w:r>
    </w:p>
    <w:p w14:paraId="612A7656" w14:textId="77777777" w:rsidR="0029073C" w:rsidRDefault="0029073C" w:rsidP="008A12F0">
      <w:pPr>
        <w:pStyle w:val="spec3"/>
        <w:numPr>
          <w:ilvl w:val="2"/>
          <w:numId w:val="26"/>
        </w:numPr>
      </w:pPr>
      <w:r>
        <w:t>Characteristics:</w:t>
      </w:r>
    </w:p>
    <w:p w14:paraId="350ABC93" w14:textId="77777777" w:rsidR="008F0956" w:rsidRPr="008F5D19" w:rsidRDefault="008F0956" w:rsidP="008A12F0">
      <w:pPr>
        <w:pStyle w:val="spec4"/>
        <w:numPr>
          <w:ilvl w:val="3"/>
          <w:numId w:val="26"/>
        </w:numPr>
      </w:pPr>
      <w:r w:rsidRPr="008F5D19">
        <w:t>Insulation</w:t>
      </w:r>
    </w:p>
    <w:p w14:paraId="77F12C7D" w14:textId="77777777" w:rsidR="008F0956" w:rsidRDefault="008F0956" w:rsidP="008A12F0">
      <w:pPr>
        <w:pStyle w:val="spec5"/>
        <w:numPr>
          <w:ilvl w:val="4"/>
          <w:numId w:val="26"/>
        </w:numPr>
      </w:pPr>
      <w:r w:rsidRPr="008F5D19">
        <w:t>600V</w:t>
      </w:r>
    </w:p>
    <w:p w14:paraId="7A44B67C" w14:textId="77777777" w:rsidR="008F0956" w:rsidRPr="008F5D19" w:rsidRDefault="008F0956" w:rsidP="008A12F0">
      <w:pPr>
        <w:pStyle w:val="spec5"/>
        <w:numPr>
          <w:ilvl w:val="4"/>
          <w:numId w:val="26"/>
        </w:numPr>
      </w:pPr>
      <w:r>
        <w:t>XHHW-2</w:t>
      </w:r>
    </w:p>
    <w:p w14:paraId="3919B5A6" w14:textId="77777777" w:rsidR="008F0956" w:rsidRPr="008F5D19" w:rsidRDefault="008F0956" w:rsidP="008A12F0">
      <w:pPr>
        <w:pStyle w:val="spec4"/>
        <w:numPr>
          <w:ilvl w:val="3"/>
          <w:numId w:val="26"/>
        </w:numPr>
      </w:pPr>
      <w:r w:rsidRPr="008F5D19">
        <w:t>Jacket</w:t>
      </w:r>
    </w:p>
    <w:p w14:paraId="2A5A6BDC" w14:textId="77777777" w:rsidR="008F0956" w:rsidRDefault="008F0956" w:rsidP="008A12F0">
      <w:pPr>
        <w:pStyle w:val="spec5"/>
        <w:numPr>
          <w:ilvl w:val="4"/>
          <w:numId w:val="26"/>
        </w:numPr>
      </w:pPr>
      <w:r>
        <w:t>PVC</w:t>
      </w:r>
    </w:p>
    <w:p w14:paraId="69E8A67E" w14:textId="77777777" w:rsidR="0029073C" w:rsidRDefault="0029073C" w:rsidP="008A12F0">
      <w:pPr>
        <w:pStyle w:val="spec4"/>
        <w:numPr>
          <w:ilvl w:val="3"/>
          <w:numId w:val="26"/>
        </w:numPr>
      </w:pPr>
      <w:r>
        <w:t>Color code:</w:t>
      </w:r>
      <w:r w:rsidR="004F5090">
        <w:t xml:space="preserve"> </w:t>
      </w:r>
      <w:r w:rsidR="00BD589E">
        <w:t>Black, White, Green</w:t>
      </w:r>
    </w:p>
    <w:p w14:paraId="1D482C3B" w14:textId="77777777" w:rsidR="00620F44" w:rsidRDefault="0029073C" w:rsidP="008A12F0">
      <w:pPr>
        <w:pStyle w:val="spec4"/>
        <w:numPr>
          <w:ilvl w:val="3"/>
          <w:numId w:val="26"/>
        </w:numPr>
      </w:pPr>
      <w:r>
        <w:t>Deliver on</w:t>
      </w:r>
      <w:r w:rsidR="00620F44">
        <w:t>:</w:t>
      </w:r>
    </w:p>
    <w:p w14:paraId="74D5A1F5" w14:textId="77777777" w:rsidR="00620F44" w:rsidRDefault="007F67B9" w:rsidP="008A12F0">
      <w:pPr>
        <w:pStyle w:val="spec5"/>
        <w:numPr>
          <w:ilvl w:val="4"/>
          <w:numId w:val="26"/>
        </w:numPr>
      </w:pPr>
      <w:r>
        <w:t>500, 1000, 2500, or 5000-foot reels</w:t>
      </w:r>
    </w:p>
    <w:p w14:paraId="42B31BA1" w14:textId="77777777" w:rsidR="00FA39D8" w:rsidRDefault="00FA39D8" w:rsidP="008A12F0">
      <w:pPr>
        <w:pStyle w:val="spec2"/>
        <w:numPr>
          <w:ilvl w:val="0"/>
          <w:numId w:val="26"/>
        </w:numPr>
      </w:pPr>
      <w:bookmarkStart w:id="65" w:name="_Toc221024346"/>
      <w:bookmarkStart w:id="66" w:name="_Toc93931945"/>
      <w:r>
        <w:t>tray cable, type tc, 4/c #10AWG, nonshielded</w:t>
      </w:r>
      <w:r w:rsidR="00CB0503">
        <w:t>, AC Power</w:t>
      </w:r>
      <w:bookmarkEnd w:id="65"/>
    </w:p>
    <w:p w14:paraId="6C37D16B" w14:textId="77777777" w:rsidR="00FA39D8" w:rsidRDefault="00FA39D8" w:rsidP="008A12F0">
      <w:pPr>
        <w:pStyle w:val="spec3"/>
        <w:numPr>
          <w:ilvl w:val="2"/>
          <w:numId w:val="26"/>
        </w:numPr>
      </w:pPr>
      <w:r>
        <w:t xml:space="preserve">FEUS Stock Number: </w:t>
      </w:r>
      <w:r w:rsidR="00C03A93">
        <w:t>280 030 7030</w:t>
      </w:r>
    </w:p>
    <w:p w14:paraId="3469DF39" w14:textId="77777777" w:rsidR="00FA39D8" w:rsidRDefault="00FA39D8" w:rsidP="008A12F0">
      <w:pPr>
        <w:pStyle w:val="spec3"/>
        <w:numPr>
          <w:ilvl w:val="2"/>
          <w:numId w:val="26"/>
        </w:numPr>
      </w:pPr>
      <w:r>
        <w:t>Characteristics:</w:t>
      </w:r>
    </w:p>
    <w:p w14:paraId="5CA5502B" w14:textId="77777777" w:rsidR="008F0956" w:rsidRPr="008F5D19" w:rsidRDefault="008F0956" w:rsidP="008A12F0">
      <w:pPr>
        <w:pStyle w:val="spec4"/>
        <w:numPr>
          <w:ilvl w:val="3"/>
          <w:numId w:val="26"/>
        </w:numPr>
      </w:pPr>
      <w:r w:rsidRPr="008F5D19">
        <w:t>Insulation</w:t>
      </w:r>
    </w:p>
    <w:p w14:paraId="4D015FE1" w14:textId="77777777" w:rsidR="008F0956" w:rsidRDefault="008F0956" w:rsidP="008A12F0">
      <w:pPr>
        <w:pStyle w:val="spec5"/>
        <w:numPr>
          <w:ilvl w:val="4"/>
          <w:numId w:val="26"/>
        </w:numPr>
      </w:pPr>
      <w:r w:rsidRPr="008F5D19">
        <w:t>600V</w:t>
      </w:r>
    </w:p>
    <w:p w14:paraId="48C827E9" w14:textId="77777777" w:rsidR="008F0956" w:rsidRPr="008F5D19" w:rsidRDefault="008F0956" w:rsidP="008A12F0">
      <w:pPr>
        <w:pStyle w:val="spec5"/>
        <w:numPr>
          <w:ilvl w:val="4"/>
          <w:numId w:val="26"/>
        </w:numPr>
      </w:pPr>
      <w:r>
        <w:t>XHHW-2</w:t>
      </w:r>
    </w:p>
    <w:p w14:paraId="41AFE212" w14:textId="77777777" w:rsidR="008F0956" w:rsidRPr="008F5D19" w:rsidRDefault="008F0956" w:rsidP="008A12F0">
      <w:pPr>
        <w:pStyle w:val="spec4"/>
        <w:numPr>
          <w:ilvl w:val="3"/>
          <w:numId w:val="26"/>
        </w:numPr>
      </w:pPr>
      <w:r w:rsidRPr="008F5D19">
        <w:t>Jacket</w:t>
      </w:r>
    </w:p>
    <w:p w14:paraId="1380B0DF" w14:textId="77777777" w:rsidR="00FA39D8" w:rsidRDefault="008F0956" w:rsidP="008A12F0">
      <w:pPr>
        <w:pStyle w:val="spec5"/>
        <w:numPr>
          <w:ilvl w:val="4"/>
          <w:numId w:val="26"/>
        </w:numPr>
      </w:pPr>
      <w:r>
        <w:t>PVC</w:t>
      </w:r>
    </w:p>
    <w:p w14:paraId="4B0E16CE" w14:textId="77777777" w:rsidR="00FA39D8" w:rsidRDefault="00FA39D8" w:rsidP="008A12F0">
      <w:pPr>
        <w:pStyle w:val="spec4"/>
        <w:numPr>
          <w:ilvl w:val="3"/>
          <w:numId w:val="26"/>
        </w:numPr>
      </w:pPr>
      <w:r w:rsidRPr="00972D13">
        <w:t>Color code:</w:t>
      </w:r>
      <w:r>
        <w:t xml:space="preserve">  </w:t>
      </w:r>
      <w:r w:rsidR="00C06F7A">
        <w:t>ICEA Method 1, Table E1</w:t>
      </w:r>
    </w:p>
    <w:p w14:paraId="768DB4B9" w14:textId="77777777" w:rsidR="00FA39D8" w:rsidRDefault="00FA39D8" w:rsidP="008A12F0">
      <w:pPr>
        <w:pStyle w:val="spec4"/>
        <w:numPr>
          <w:ilvl w:val="3"/>
          <w:numId w:val="26"/>
        </w:numPr>
      </w:pPr>
      <w:r>
        <w:t xml:space="preserve">Deliver on </w:t>
      </w:r>
    </w:p>
    <w:p w14:paraId="355B1FE2" w14:textId="77777777" w:rsidR="00FA39D8" w:rsidRDefault="00FA39D8" w:rsidP="008A12F0">
      <w:pPr>
        <w:pStyle w:val="spec5"/>
        <w:numPr>
          <w:ilvl w:val="4"/>
          <w:numId w:val="26"/>
        </w:numPr>
      </w:pPr>
      <w:r>
        <w:t>500, 1000, 2500, or 5000-foot reels</w:t>
      </w:r>
    </w:p>
    <w:p w14:paraId="03E2F28D" w14:textId="77777777" w:rsidR="005D58C6" w:rsidRPr="008A12F0" w:rsidRDefault="005D58C6" w:rsidP="00C542E7">
      <w:pPr>
        <w:pStyle w:val="ListParagraph"/>
        <w:widowControl/>
        <w:rPr>
          <w:caps/>
        </w:rPr>
      </w:pPr>
      <w:r>
        <w:br w:type="page"/>
      </w:r>
    </w:p>
    <w:p w14:paraId="347FCFB5" w14:textId="77777777" w:rsidR="00ED6BA8" w:rsidRDefault="00ED6BA8" w:rsidP="008A12F0">
      <w:pPr>
        <w:pStyle w:val="spec2"/>
        <w:numPr>
          <w:ilvl w:val="0"/>
          <w:numId w:val="26"/>
        </w:numPr>
      </w:pPr>
      <w:bookmarkStart w:id="67" w:name="_Toc221024347"/>
      <w:r>
        <w:lastRenderedPageBreak/>
        <w:t>tray cable, type tc, 4/c #10AWG, nonshielded, CT/PT</w:t>
      </w:r>
      <w:bookmarkEnd w:id="67"/>
    </w:p>
    <w:p w14:paraId="26502D58" w14:textId="77777777" w:rsidR="00ED6BA8" w:rsidRDefault="00ED6BA8" w:rsidP="008A12F0">
      <w:pPr>
        <w:pStyle w:val="spec3"/>
        <w:numPr>
          <w:ilvl w:val="2"/>
          <w:numId w:val="26"/>
        </w:numPr>
      </w:pPr>
      <w:r>
        <w:t>FEUS Stock Number: 280 030 7003</w:t>
      </w:r>
    </w:p>
    <w:p w14:paraId="6CE85398" w14:textId="77777777" w:rsidR="00ED6BA8" w:rsidRDefault="00ED6BA8" w:rsidP="008A12F0">
      <w:pPr>
        <w:pStyle w:val="spec3"/>
        <w:numPr>
          <w:ilvl w:val="2"/>
          <w:numId w:val="26"/>
        </w:numPr>
      </w:pPr>
      <w:r>
        <w:t>Characteristics:</w:t>
      </w:r>
    </w:p>
    <w:p w14:paraId="27DBEB20" w14:textId="77777777" w:rsidR="008F0956" w:rsidRPr="008F5D19" w:rsidRDefault="008F0956" w:rsidP="008A12F0">
      <w:pPr>
        <w:pStyle w:val="spec4"/>
        <w:numPr>
          <w:ilvl w:val="3"/>
          <w:numId w:val="26"/>
        </w:numPr>
      </w:pPr>
      <w:r w:rsidRPr="008F5D19">
        <w:t>Insulation</w:t>
      </w:r>
    </w:p>
    <w:p w14:paraId="3AD7FCAC" w14:textId="77777777" w:rsidR="008F0956" w:rsidRDefault="008F0956" w:rsidP="008A12F0">
      <w:pPr>
        <w:pStyle w:val="spec5"/>
        <w:numPr>
          <w:ilvl w:val="4"/>
          <w:numId w:val="26"/>
        </w:numPr>
      </w:pPr>
      <w:r w:rsidRPr="008F5D19">
        <w:t>600V</w:t>
      </w:r>
    </w:p>
    <w:p w14:paraId="0B05285B" w14:textId="77777777" w:rsidR="008F0956" w:rsidRPr="008F5D19" w:rsidRDefault="008F0956" w:rsidP="008A12F0">
      <w:pPr>
        <w:pStyle w:val="spec5"/>
        <w:numPr>
          <w:ilvl w:val="4"/>
          <w:numId w:val="26"/>
        </w:numPr>
      </w:pPr>
      <w:r>
        <w:t>XHHW-2</w:t>
      </w:r>
    </w:p>
    <w:p w14:paraId="5FE9E4AD" w14:textId="77777777" w:rsidR="008F0956" w:rsidRPr="008F5D19" w:rsidRDefault="008F0956" w:rsidP="008A12F0">
      <w:pPr>
        <w:pStyle w:val="spec4"/>
        <w:numPr>
          <w:ilvl w:val="3"/>
          <w:numId w:val="26"/>
        </w:numPr>
      </w:pPr>
      <w:r w:rsidRPr="008F5D19">
        <w:t>Jacket</w:t>
      </w:r>
    </w:p>
    <w:p w14:paraId="2AF6B4D7" w14:textId="77777777" w:rsidR="008F0956" w:rsidRDefault="008F0956" w:rsidP="008A12F0">
      <w:pPr>
        <w:pStyle w:val="spec5"/>
        <w:numPr>
          <w:ilvl w:val="4"/>
          <w:numId w:val="26"/>
        </w:numPr>
      </w:pPr>
      <w:r>
        <w:t>PVC</w:t>
      </w:r>
    </w:p>
    <w:p w14:paraId="55845679" w14:textId="77777777" w:rsidR="00ED6BA8" w:rsidRDefault="00ED6BA8" w:rsidP="008A12F0">
      <w:pPr>
        <w:pStyle w:val="spec4"/>
        <w:numPr>
          <w:ilvl w:val="3"/>
          <w:numId w:val="26"/>
        </w:numPr>
      </w:pPr>
      <w:r w:rsidRPr="00972D13">
        <w:t>Color code:</w:t>
      </w:r>
      <w:r>
        <w:t xml:space="preserve">  </w:t>
      </w:r>
      <w:r w:rsidRPr="001A2133">
        <w:t>ICEA Method 1, Table E2</w:t>
      </w:r>
    </w:p>
    <w:p w14:paraId="50F64CE7" w14:textId="77777777" w:rsidR="00ED6BA8" w:rsidRDefault="00ED6BA8" w:rsidP="008A12F0">
      <w:pPr>
        <w:pStyle w:val="spec4"/>
        <w:numPr>
          <w:ilvl w:val="3"/>
          <w:numId w:val="26"/>
        </w:numPr>
      </w:pPr>
      <w:r>
        <w:t xml:space="preserve">Deliver on </w:t>
      </w:r>
    </w:p>
    <w:p w14:paraId="13F117CE" w14:textId="77777777" w:rsidR="00ED6BA8" w:rsidRDefault="00ED6BA8" w:rsidP="008A12F0">
      <w:pPr>
        <w:pStyle w:val="spec5"/>
        <w:numPr>
          <w:ilvl w:val="4"/>
          <w:numId w:val="26"/>
        </w:numPr>
      </w:pPr>
      <w:r>
        <w:t>500, 1000, 2500, or 5000-foot reels</w:t>
      </w:r>
    </w:p>
    <w:p w14:paraId="232B042B" w14:textId="77777777" w:rsidR="0029073C" w:rsidRPr="008F5D19" w:rsidRDefault="0029073C" w:rsidP="008A12F0">
      <w:pPr>
        <w:pStyle w:val="spec2"/>
        <w:numPr>
          <w:ilvl w:val="0"/>
          <w:numId w:val="26"/>
        </w:numPr>
      </w:pPr>
      <w:bookmarkStart w:id="68" w:name="_Toc221024348"/>
      <w:r w:rsidRPr="008F5D19">
        <w:t>tray cable, type tc, 12/c #10AWG, nonshielded</w:t>
      </w:r>
      <w:bookmarkEnd w:id="66"/>
      <w:bookmarkEnd w:id="68"/>
    </w:p>
    <w:p w14:paraId="444BA04A" w14:textId="77777777" w:rsidR="0029073C" w:rsidRPr="008F5D19" w:rsidRDefault="0029073C" w:rsidP="008A12F0">
      <w:pPr>
        <w:pStyle w:val="spec3"/>
        <w:numPr>
          <w:ilvl w:val="2"/>
          <w:numId w:val="26"/>
        </w:numPr>
      </w:pPr>
      <w:r w:rsidRPr="008F5D19">
        <w:t xml:space="preserve">FEUS Stock Number:  </w:t>
      </w:r>
      <w:r w:rsidR="00C03A93">
        <w:t>280 030 7028</w:t>
      </w:r>
    </w:p>
    <w:p w14:paraId="24511957" w14:textId="77777777" w:rsidR="0029073C" w:rsidRPr="008F5D19" w:rsidRDefault="0029073C" w:rsidP="008A12F0">
      <w:pPr>
        <w:pStyle w:val="spec3"/>
        <w:numPr>
          <w:ilvl w:val="2"/>
          <w:numId w:val="26"/>
        </w:numPr>
      </w:pPr>
      <w:r w:rsidRPr="008F5D19">
        <w:t>Characteristics:</w:t>
      </w:r>
    </w:p>
    <w:p w14:paraId="5645EC01" w14:textId="77777777" w:rsidR="008F0956" w:rsidRPr="008F5D19" w:rsidRDefault="008F0956" w:rsidP="008A12F0">
      <w:pPr>
        <w:pStyle w:val="spec4"/>
        <w:numPr>
          <w:ilvl w:val="3"/>
          <w:numId w:val="26"/>
        </w:numPr>
      </w:pPr>
      <w:r w:rsidRPr="008F5D19">
        <w:t>Insulation</w:t>
      </w:r>
    </w:p>
    <w:p w14:paraId="537BD48E" w14:textId="77777777" w:rsidR="008F0956" w:rsidRDefault="008F0956" w:rsidP="008A12F0">
      <w:pPr>
        <w:pStyle w:val="spec5"/>
        <w:numPr>
          <w:ilvl w:val="4"/>
          <w:numId w:val="26"/>
        </w:numPr>
      </w:pPr>
      <w:r w:rsidRPr="008F5D19">
        <w:t>600V</w:t>
      </w:r>
    </w:p>
    <w:p w14:paraId="50961E88" w14:textId="77777777" w:rsidR="008F0956" w:rsidRPr="008F5D19" w:rsidRDefault="008F0956" w:rsidP="008A12F0">
      <w:pPr>
        <w:pStyle w:val="spec5"/>
        <w:numPr>
          <w:ilvl w:val="4"/>
          <w:numId w:val="26"/>
        </w:numPr>
      </w:pPr>
      <w:r>
        <w:t>XHHW-2</w:t>
      </w:r>
    </w:p>
    <w:p w14:paraId="2A1E242B" w14:textId="77777777" w:rsidR="008F0956" w:rsidRPr="008F5D19" w:rsidRDefault="008F0956" w:rsidP="008A12F0">
      <w:pPr>
        <w:pStyle w:val="spec4"/>
        <w:numPr>
          <w:ilvl w:val="3"/>
          <w:numId w:val="26"/>
        </w:numPr>
      </w:pPr>
      <w:r w:rsidRPr="008F5D19">
        <w:t>Jacket</w:t>
      </w:r>
    </w:p>
    <w:p w14:paraId="615E5A83" w14:textId="77777777" w:rsidR="008F0956" w:rsidRDefault="008F0956" w:rsidP="008A12F0">
      <w:pPr>
        <w:pStyle w:val="spec5"/>
        <w:numPr>
          <w:ilvl w:val="4"/>
          <w:numId w:val="26"/>
        </w:numPr>
      </w:pPr>
      <w:r>
        <w:t>PVC</w:t>
      </w:r>
    </w:p>
    <w:p w14:paraId="7BC34C12" w14:textId="77777777" w:rsidR="004C3121" w:rsidRPr="00DF36C7" w:rsidRDefault="004C3121" w:rsidP="008A12F0">
      <w:pPr>
        <w:pStyle w:val="spec4"/>
        <w:numPr>
          <w:ilvl w:val="3"/>
          <w:numId w:val="26"/>
        </w:numPr>
      </w:pPr>
      <w:r w:rsidRPr="00DF36C7">
        <w:t>Color code: ICEA Method 1, Table E2</w:t>
      </w:r>
    </w:p>
    <w:p w14:paraId="0E4A51BE" w14:textId="77777777" w:rsidR="00701FFB" w:rsidRDefault="004C3121" w:rsidP="008A12F0">
      <w:pPr>
        <w:pStyle w:val="spec4"/>
        <w:numPr>
          <w:ilvl w:val="3"/>
          <w:numId w:val="26"/>
        </w:numPr>
      </w:pPr>
      <w:r w:rsidRPr="00DF36C7">
        <w:t>Deliver on</w:t>
      </w:r>
      <w:r w:rsidR="00DA2C8C">
        <w:t>:</w:t>
      </w:r>
      <w:r w:rsidRPr="00DF36C7">
        <w:t xml:space="preserve"> </w:t>
      </w:r>
    </w:p>
    <w:p w14:paraId="542E9B99" w14:textId="77777777" w:rsidR="007F67B9" w:rsidRDefault="007F67B9" w:rsidP="008A12F0">
      <w:pPr>
        <w:pStyle w:val="spec5"/>
        <w:numPr>
          <w:ilvl w:val="4"/>
          <w:numId w:val="26"/>
        </w:numPr>
      </w:pPr>
      <w:r>
        <w:t>500, 1000, 2500, or 5000-foot reels</w:t>
      </w:r>
    </w:p>
    <w:p w14:paraId="1B14118E" w14:textId="77777777" w:rsidR="005D58C6" w:rsidRDefault="005D58C6" w:rsidP="00DF36C7">
      <w:pPr>
        <w:pStyle w:val="spec4"/>
        <w:numPr>
          <w:ilvl w:val="0"/>
          <w:numId w:val="0"/>
        </w:numPr>
        <w:ind w:left="1440"/>
      </w:pPr>
    </w:p>
    <w:p w14:paraId="6BF2274F" w14:textId="77777777" w:rsidR="00075E7E" w:rsidRDefault="00075E7E" w:rsidP="008A12F0">
      <w:pPr>
        <w:pStyle w:val="spec2"/>
        <w:numPr>
          <w:ilvl w:val="0"/>
          <w:numId w:val="26"/>
        </w:numPr>
      </w:pPr>
      <w:bookmarkStart w:id="69" w:name="_Toc221024349"/>
      <w:r>
        <w:t>tray cable, type tc, 12/c #12AWG, nonshielded</w:t>
      </w:r>
      <w:bookmarkEnd w:id="69"/>
    </w:p>
    <w:p w14:paraId="43DB00C7" w14:textId="77777777" w:rsidR="00075E7E" w:rsidRDefault="00075E7E" w:rsidP="008A12F0">
      <w:pPr>
        <w:pStyle w:val="spec3"/>
        <w:numPr>
          <w:ilvl w:val="2"/>
          <w:numId w:val="26"/>
        </w:numPr>
      </w:pPr>
      <w:r>
        <w:t>FEUS Stock Number: 280 030 7027</w:t>
      </w:r>
    </w:p>
    <w:p w14:paraId="43B9AE88" w14:textId="77777777" w:rsidR="00075E7E" w:rsidRDefault="00075E7E" w:rsidP="008A12F0">
      <w:pPr>
        <w:pStyle w:val="spec3"/>
        <w:numPr>
          <w:ilvl w:val="2"/>
          <w:numId w:val="26"/>
        </w:numPr>
      </w:pPr>
      <w:r>
        <w:t>Characteristics:</w:t>
      </w:r>
    </w:p>
    <w:p w14:paraId="456961E3" w14:textId="77777777" w:rsidR="00E03B91" w:rsidRPr="008F5D19" w:rsidRDefault="00E03B91" w:rsidP="008A12F0">
      <w:pPr>
        <w:pStyle w:val="spec4"/>
        <w:numPr>
          <w:ilvl w:val="3"/>
          <w:numId w:val="26"/>
        </w:numPr>
      </w:pPr>
      <w:r w:rsidRPr="008F5D19">
        <w:t>Insulation</w:t>
      </w:r>
    </w:p>
    <w:p w14:paraId="76DD0A11" w14:textId="77777777" w:rsidR="00E03B91" w:rsidRDefault="00E03B91" w:rsidP="008A12F0">
      <w:pPr>
        <w:pStyle w:val="spec5"/>
        <w:numPr>
          <w:ilvl w:val="4"/>
          <w:numId w:val="26"/>
        </w:numPr>
      </w:pPr>
      <w:r w:rsidRPr="008F5D19">
        <w:t>600V</w:t>
      </w:r>
    </w:p>
    <w:p w14:paraId="18D82EC1" w14:textId="77777777" w:rsidR="00E03B91" w:rsidRPr="008F5D19" w:rsidRDefault="00E03B91" w:rsidP="008A12F0">
      <w:pPr>
        <w:pStyle w:val="spec5"/>
        <w:numPr>
          <w:ilvl w:val="4"/>
          <w:numId w:val="26"/>
        </w:numPr>
      </w:pPr>
      <w:r>
        <w:t>XHHW-2</w:t>
      </w:r>
    </w:p>
    <w:p w14:paraId="38867044" w14:textId="77777777" w:rsidR="00E03B91" w:rsidRPr="008F5D19" w:rsidRDefault="00E03B91" w:rsidP="008A12F0">
      <w:pPr>
        <w:pStyle w:val="spec4"/>
        <w:numPr>
          <w:ilvl w:val="3"/>
          <w:numId w:val="26"/>
        </w:numPr>
      </w:pPr>
      <w:r w:rsidRPr="008F5D19">
        <w:t>Jacket</w:t>
      </w:r>
    </w:p>
    <w:p w14:paraId="188DA57D" w14:textId="77777777" w:rsidR="00E03B91" w:rsidRDefault="00E03B91" w:rsidP="008A12F0">
      <w:pPr>
        <w:pStyle w:val="spec5"/>
        <w:numPr>
          <w:ilvl w:val="4"/>
          <w:numId w:val="26"/>
        </w:numPr>
      </w:pPr>
      <w:r>
        <w:t>PVC</w:t>
      </w:r>
    </w:p>
    <w:p w14:paraId="0D127C83" w14:textId="77777777" w:rsidR="00075E7E" w:rsidRDefault="00075E7E" w:rsidP="008A12F0">
      <w:pPr>
        <w:pStyle w:val="spec4"/>
        <w:numPr>
          <w:ilvl w:val="3"/>
          <w:numId w:val="26"/>
        </w:numPr>
      </w:pPr>
      <w:r>
        <w:t xml:space="preserve">Color code: </w:t>
      </w:r>
      <w:r w:rsidR="00701FFB" w:rsidRPr="001A2133">
        <w:t>ICEA Method 1, Table E2</w:t>
      </w:r>
    </w:p>
    <w:p w14:paraId="193F67BD" w14:textId="77777777" w:rsidR="00DA2C8C" w:rsidRDefault="00075E7E" w:rsidP="008A12F0">
      <w:pPr>
        <w:pStyle w:val="spec4"/>
        <w:numPr>
          <w:ilvl w:val="3"/>
          <w:numId w:val="26"/>
        </w:numPr>
      </w:pPr>
      <w:r>
        <w:t xml:space="preserve">Deliver on </w:t>
      </w:r>
    </w:p>
    <w:p w14:paraId="307B6F57" w14:textId="77777777" w:rsidR="007F67B9" w:rsidRDefault="007F67B9" w:rsidP="008A12F0">
      <w:pPr>
        <w:pStyle w:val="spec5"/>
        <w:numPr>
          <w:ilvl w:val="4"/>
          <w:numId w:val="26"/>
        </w:numPr>
      </w:pPr>
      <w:r>
        <w:t>500, 1000, 2500, or 5000-foot reels</w:t>
      </w:r>
    </w:p>
    <w:p w14:paraId="0A6B207E" w14:textId="77777777" w:rsidR="00EE0A66" w:rsidRDefault="00EE0A66" w:rsidP="00DF36C7">
      <w:pPr>
        <w:pStyle w:val="spec4"/>
        <w:numPr>
          <w:ilvl w:val="0"/>
          <w:numId w:val="0"/>
        </w:numPr>
        <w:ind w:left="1440"/>
      </w:pPr>
    </w:p>
    <w:p w14:paraId="4ACA4AFA" w14:textId="77777777" w:rsidR="00871232" w:rsidRDefault="00871232">
      <w:pPr>
        <w:widowControl/>
        <w:rPr>
          <w:caps/>
        </w:rPr>
      </w:pPr>
    </w:p>
    <w:p w14:paraId="4DAB446B" w14:textId="77777777" w:rsidR="00EE0A66" w:rsidRPr="008A12F0" w:rsidRDefault="00EE0A66" w:rsidP="00C542E7">
      <w:pPr>
        <w:pStyle w:val="ListParagraph"/>
        <w:widowControl/>
        <w:rPr>
          <w:caps/>
        </w:rPr>
      </w:pPr>
      <w:r>
        <w:br w:type="page"/>
      </w:r>
    </w:p>
    <w:p w14:paraId="3E6C906B" w14:textId="77777777" w:rsidR="00075E7E" w:rsidRDefault="00075E7E" w:rsidP="008A12F0">
      <w:pPr>
        <w:pStyle w:val="spec2"/>
        <w:numPr>
          <w:ilvl w:val="0"/>
          <w:numId w:val="26"/>
        </w:numPr>
      </w:pPr>
      <w:bookmarkStart w:id="70" w:name="_Toc221024350"/>
      <w:r>
        <w:lastRenderedPageBreak/>
        <w:t>tray cable, type tc, 4/c #14AWG, nonshielded</w:t>
      </w:r>
      <w:bookmarkEnd w:id="70"/>
    </w:p>
    <w:p w14:paraId="65ED20A7" w14:textId="77777777" w:rsidR="00075E7E" w:rsidRDefault="00075E7E" w:rsidP="008A12F0">
      <w:pPr>
        <w:pStyle w:val="spec3"/>
        <w:numPr>
          <w:ilvl w:val="2"/>
          <w:numId w:val="26"/>
        </w:numPr>
      </w:pPr>
      <w:r>
        <w:t>FEUS Stock Number: 280 030 7026</w:t>
      </w:r>
    </w:p>
    <w:p w14:paraId="550A80F5" w14:textId="77777777" w:rsidR="00075E7E" w:rsidRDefault="00075E7E" w:rsidP="008A12F0">
      <w:pPr>
        <w:pStyle w:val="spec3"/>
        <w:numPr>
          <w:ilvl w:val="2"/>
          <w:numId w:val="26"/>
        </w:numPr>
      </w:pPr>
      <w:r>
        <w:t>Characteristics:</w:t>
      </w:r>
    </w:p>
    <w:p w14:paraId="0F020C20" w14:textId="77777777" w:rsidR="00E03B91" w:rsidRPr="008F5D19" w:rsidRDefault="00E03B91" w:rsidP="008A12F0">
      <w:pPr>
        <w:pStyle w:val="spec4"/>
        <w:numPr>
          <w:ilvl w:val="3"/>
          <w:numId w:val="26"/>
        </w:numPr>
      </w:pPr>
      <w:r w:rsidRPr="008F5D19">
        <w:t>Insulation</w:t>
      </w:r>
    </w:p>
    <w:p w14:paraId="5C97E849" w14:textId="77777777" w:rsidR="00E03B91" w:rsidRDefault="00E03B91" w:rsidP="008A12F0">
      <w:pPr>
        <w:pStyle w:val="spec5"/>
        <w:numPr>
          <w:ilvl w:val="4"/>
          <w:numId w:val="26"/>
        </w:numPr>
      </w:pPr>
      <w:r w:rsidRPr="008F5D19">
        <w:t>600V</w:t>
      </w:r>
    </w:p>
    <w:p w14:paraId="4AB72F5B" w14:textId="77777777" w:rsidR="00E03B91" w:rsidRPr="008F5D19" w:rsidRDefault="00E03B91" w:rsidP="008A12F0">
      <w:pPr>
        <w:pStyle w:val="spec5"/>
        <w:numPr>
          <w:ilvl w:val="4"/>
          <w:numId w:val="26"/>
        </w:numPr>
      </w:pPr>
      <w:r>
        <w:t>XHHW-2</w:t>
      </w:r>
    </w:p>
    <w:p w14:paraId="70A0930B" w14:textId="77777777" w:rsidR="00E03B91" w:rsidRPr="008F5D19" w:rsidRDefault="00E03B91" w:rsidP="008A12F0">
      <w:pPr>
        <w:pStyle w:val="spec4"/>
        <w:numPr>
          <w:ilvl w:val="3"/>
          <w:numId w:val="26"/>
        </w:numPr>
      </w:pPr>
      <w:r w:rsidRPr="008F5D19">
        <w:t>Jacket</w:t>
      </w:r>
    </w:p>
    <w:p w14:paraId="5B35F6CB" w14:textId="77777777" w:rsidR="00E03B91" w:rsidRDefault="00E03B91" w:rsidP="008A12F0">
      <w:pPr>
        <w:pStyle w:val="spec5"/>
        <w:numPr>
          <w:ilvl w:val="4"/>
          <w:numId w:val="26"/>
        </w:numPr>
      </w:pPr>
      <w:r>
        <w:t>PVC</w:t>
      </w:r>
    </w:p>
    <w:p w14:paraId="4049B5DE" w14:textId="77777777" w:rsidR="00E03B91" w:rsidRDefault="00B25CFD" w:rsidP="008A12F0">
      <w:pPr>
        <w:pStyle w:val="spec4"/>
        <w:numPr>
          <w:ilvl w:val="3"/>
          <w:numId w:val="26"/>
        </w:numPr>
      </w:pPr>
      <w:r>
        <w:t xml:space="preserve">Color code: </w:t>
      </w:r>
      <w:r w:rsidR="00E03B91" w:rsidRPr="001A2133">
        <w:t>ICEA Method 1, Table E2</w:t>
      </w:r>
    </w:p>
    <w:p w14:paraId="66D2E39B" w14:textId="77777777" w:rsidR="00075E7E" w:rsidRDefault="00075E7E" w:rsidP="008A12F0">
      <w:pPr>
        <w:pStyle w:val="spec4"/>
        <w:numPr>
          <w:ilvl w:val="3"/>
          <w:numId w:val="26"/>
        </w:numPr>
      </w:pPr>
      <w:r>
        <w:t>Deliver on</w:t>
      </w:r>
      <w:r w:rsidR="007F67B9">
        <w:t>:</w:t>
      </w:r>
      <w:r>
        <w:t xml:space="preserve"> </w:t>
      </w:r>
    </w:p>
    <w:p w14:paraId="4372A8F8" w14:textId="77777777" w:rsidR="007F67B9" w:rsidRDefault="007F67B9" w:rsidP="008A12F0">
      <w:pPr>
        <w:pStyle w:val="spec5"/>
        <w:numPr>
          <w:ilvl w:val="4"/>
          <w:numId w:val="26"/>
        </w:numPr>
      </w:pPr>
      <w:r>
        <w:t>500, 1000, 2500, or 5000-foot reels</w:t>
      </w:r>
    </w:p>
    <w:p w14:paraId="20C90F02" w14:textId="77777777" w:rsidR="00EE0A66" w:rsidRDefault="00EE0A66" w:rsidP="008A12F0">
      <w:pPr>
        <w:pStyle w:val="spec4"/>
        <w:numPr>
          <w:ilvl w:val="3"/>
          <w:numId w:val="26"/>
        </w:numPr>
      </w:pPr>
      <w:r>
        <w:t>Approved</w:t>
      </w:r>
    </w:p>
    <w:p w14:paraId="5C517C31" w14:textId="77777777" w:rsidR="00EE0A66" w:rsidRDefault="00EE0A66" w:rsidP="008A12F0">
      <w:pPr>
        <w:pStyle w:val="spec5"/>
        <w:numPr>
          <w:ilvl w:val="4"/>
          <w:numId w:val="26"/>
        </w:numPr>
      </w:pPr>
      <w:r>
        <w:t>Belden C04142G</w:t>
      </w:r>
    </w:p>
    <w:p w14:paraId="3D16540B" w14:textId="77777777" w:rsidR="00EC5562" w:rsidRPr="00537E51" w:rsidRDefault="00EC5562" w:rsidP="00EC5562">
      <w:pPr>
        <w:pStyle w:val="spec2"/>
        <w:numPr>
          <w:ilvl w:val="0"/>
          <w:numId w:val="26"/>
        </w:numPr>
        <w:rPr>
          <w:highlight w:val="yellow"/>
        </w:rPr>
      </w:pPr>
      <w:bookmarkStart w:id="71" w:name="_Toc221024351"/>
      <w:r w:rsidRPr="00537E51">
        <w:rPr>
          <w:highlight w:val="yellow"/>
        </w:rPr>
        <w:t>Switchboard cable, type sis, #14AWG, nonshielded</w:t>
      </w:r>
      <w:bookmarkEnd w:id="71"/>
    </w:p>
    <w:p w14:paraId="1CA30796" w14:textId="77777777" w:rsidR="00EC5562" w:rsidRPr="00537E51" w:rsidRDefault="00EC5562" w:rsidP="00EC5562">
      <w:pPr>
        <w:pStyle w:val="spec3"/>
        <w:numPr>
          <w:ilvl w:val="2"/>
          <w:numId w:val="26"/>
        </w:numPr>
        <w:rPr>
          <w:highlight w:val="yellow"/>
        </w:rPr>
      </w:pPr>
      <w:r w:rsidRPr="00537E51">
        <w:rPr>
          <w:highlight w:val="yellow"/>
        </w:rPr>
        <w:t>FEUS Stock Number: 280 030 70##</w:t>
      </w:r>
    </w:p>
    <w:p w14:paraId="3566B3F3" w14:textId="77777777" w:rsidR="00EC5562" w:rsidRPr="00537E51" w:rsidRDefault="00EC5562" w:rsidP="00EC5562">
      <w:pPr>
        <w:pStyle w:val="spec3"/>
        <w:numPr>
          <w:ilvl w:val="2"/>
          <w:numId w:val="26"/>
        </w:numPr>
        <w:rPr>
          <w:highlight w:val="yellow"/>
        </w:rPr>
      </w:pPr>
      <w:r w:rsidRPr="00537E51">
        <w:rPr>
          <w:highlight w:val="yellow"/>
        </w:rPr>
        <w:t>Characteristics:</w:t>
      </w:r>
    </w:p>
    <w:p w14:paraId="40123C6E" w14:textId="77777777" w:rsidR="00EC5562" w:rsidRPr="00537E51" w:rsidRDefault="00EC5562" w:rsidP="00EC5562">
      <w:pPr>
        <w:pStyle w:val="spec4"/>
        <w:numPr>
          <w:ilvl w:val="3"/>
          <w:numId w:val="26"/>
        </w:numPr>
        <w:rPr>
          <w:highlight w:val="yellow"/>
        </w:rPr>
      </w:pPr>
      <w:r w:rsidRPr="00537E51">
        <w:rPr>
          <w:highlight w:val="yellow"/>
        </w:rPr>
        <w:t>Insulation</w:t>
      </w:r>
    </w:p>
    <w:p w14:paraId="16A528EC" w14:textId="77777777" w:rsidR="00EC5562" w:rsidRPr="00537E51" w:rsidRDefault="00EC5562" w:rsidP="00EC5562">
      <w:pPr>
        <w:pStyle w:val="spec5"/>
        <w:numPr>
          <w:ilvl w:val="4"/>
          <w:numId w:val="26"/>
        </w:numPr>
        <w:rPr>
          <w:highlight w:val="yellow"/>
        </w:rPr>
      </w:pPr>
      <w:r w:rsidRPr="00537E51">
        <w:rPr>
          <w:highlight w:val="yellow"/>
        </w:rPr>
        <w:t>600V</w:t>
      </w:r>
    </w:p>
    <w:p w14:paraId="591F9ADB" w14:textId="77777777" w:rsidR="00EC5562" w:rsidRPr="00537E51" w:rsidRDefault="00EC5562" w:rsidP="00EC5562">
      <w:pPr>
        <w:pStyle w:val="spec5"/>
        <w:numPr>
          <w:ilvl w:val="4"/>
          <w:numId w:val="26"/>
        </w:numPr>
        <w:rPr>
          <w:highlight w:val="yellow"/>
        </w:rPr>
      </w:pPr>
      <w:r w:rsidRPr="00537E51">
        <w:rPr>
          <w:highlight w:val="yellow"/>
        </w:rPr>
        <w:t>XHHW-2</w:t>
      </w:r>
    </w:p>
    <w:p w14:paraId="2C84BB72" w14:textId="77777777" w:rsidR="00EC5562" w:rsidRPr="00537E51" w:rsidRDefault="00EC5562" w:rsidP="00EC5562">
      <w:pPr>
        <w:pStyle w:val="spec5"/>
        <w:numPr>
          <w:ilvl w:val="4"/>
          <w:numId w:val="26"/>
        </w:numPr>
        <w:rPr>
          <w:highlight w:val="yellow"/>
        </w:rPr>
      </w:pPr>
      <w:r w:rsidRPr="00537E51">
        <w:rPr>
          <w:highlight w:val="yellow"/>
        </w:rPr>
        <w:t>90</w:t>
      </w:r>
      <w:r w:rsidRPr="00537E51">
        <w:rPr>
          <w:highlight w:val="yellow"/>
          <w:vertAlign w:val="superscript"/>
        </w:rPr>
        <w:t>o</w:t>
      </w:r>
      <w:r w:rsidRPr="00537E51">
        <w:rPr>
          <w:highlight w:val="yellow"/>
        </w:rPr>
        <w:t>C Wet/Dry</w:t>
      </w:r>
    </w:p>
    <w:p w14:paraId="7B17CFDD" w14:textId="77777777" w:rsidR="00EC5562" w:rsidRPr="00537E51" w:rsidRDefault="00EC5562" w:rsidP="00EC5562">
      <w:pPr>
        <w:pStyle w:val="spec4"/>
        <w:numPr>
          <w:ilvl w:val="3"/>
          <w:numId w:val="26"/>
        </w:numPr>
        <w:rPr>
          <w:highlight w:val="yellow"/>
        </w:rPr>
      </w:pPr>
      <w:r w:rsidRPr="00537E51">
        <w:rPr>
          <w:highlight w:val="yellow"/>
        </w:rPr>
        <w:t>Conductor</w:t>
      </w:r>
    </w:p>
    <w:p w14:paraId="5B8E4E1D" w14:textId="77777777" w:rsidR="00EC5562" w:rsidRPr="00537E51" w:rsidRDefault="00482A67" w:rsidP="00EC5562">
      <w:pPr>
        <w:pStyle w:val="spec5"/>
        <w:numPr>
          <w:ilvl w:val="4"/>
          <w:numId w:val="26"/>
        </w:numPr>
        <w:rPr>
          <w:highlight w:val="yellow"/>
        </w:rPr>
      </w:pPr>
      <w:r w:rsidRPr="00537E51">
        <w:rPr>
          <w:highlight w:val="yellow"/>
        </w:rPr>
        <w:t>Tinned</w:t>
      </w:r>
      <w:r w:rsidR="006A0574" w:rsidRPr="00537E51">
        <w:rPr>
          <w:highlight w:val="yellow"/>
        </w:rPr>
        <w:t xml:space="preserve"> Copper</w:t>
      </w:r>
    </w:p>
    <w:p w14:paraId="7D57A00C" w14:textId="77777777" w:rsidR="00EC5562" w:rsidRPr="00537E51" w:rsidRDefault="00EC5562" w:rsidP="00EC5562">
      <w:pPr>
        <w:pStyle w:val="spec4"/>
        <w:numPr>
          <w:ilvl w:val="3"/>
          <w:numId w:val="26"/>
        </w:numPr>
        <w:rPr>
          <w:highlight w:val="yellow"/>
        </w:rPr>
      </w:pPr>
      <w:r w:rsidRPr="00537E51">
        <w:rPr>
          <w:highlight w:val="yellow"/>
        </w:rPr>
        <w:t xml:space="preserve">Color </w:t>
      </w:r>
      <w:r w:rsidR="00482A67" w:rsidRPr="00537E51">
        <w:rPr>
          <w:highlight w:val="yellow"/>
        </w:rPr>
        <w:t>- Gray</w:t>
      </w:r>
    </w:p>
    <w:p w14:paraId="25A3F3AF" w14:textId="77777777" w:rsidR="00EC5562" w:rsidRPr="00537E51" w:rsidRDefault="00EC5562" w:rsidP="00EC5562">
      <w:pPr>
        <w:pStyle w:val="spec4"/>
        <w:numPr>
          <w:ilvl w:val="3"/>
          <w:numId w:val="26"/>
        </w:numPr>
        <w:rPr>
          <w:highlight w:val="yellow"/>
        </w:rPr>
      </w:pPr>
      <w:r w:rsidRPr="00537E51">
        <w:rPr>
          <w:highlight w:val="yellow"/>
        </w:rPr>
        <w:t xml:space="preserve">Deliver on: </w:t>
      </w:r>
    </w:p>
    <w:p w14:paraId="1DC835DA" w14:textId="77777777" w:rsidR="0065144B" w:rsidRPr="00537E51" w:rsidRDefault="00EC5562" w:rsidP="00482A67">
      <w:pPr>
        <w:pStyle w:val="spec5"/>
        <w:numPr>
          <w:ilvl w:val="4"/>
          <w:numId w:val="26"/>
        </w:numPr>
        <w:rPr>
          <w:caps/>
          <w:highlight w:val="yellow"/>
        </w:rPr>
      </w:pPr>
      <w:r w:rsidRPr="00537E51">
        <w:rPr>
          <w:highlight w:val="yellow"/>
        </w:rPr>
        <w:t>500</w:t>
      </w:r>
      <w:r w:rsidR="005D3652" w:rsidRPr="00537E51">
        <w:rPr>
          <w:highlight w:val="yellow"/>
        </w:rPr>
        <w:t>-foot reels</w:t>
      </w:r>
    </w:p>
    <w:p w14:paraId="24C6A54B" w14:textId="77777777" w:rsidR="00842790" w:rsidRDefault="00842790" w:rsidP="008A12F0">
      <w:pPr>
        <w:pStyle w:val="spec2"/>
        <w:numPr>
          <w:ilvl w:val="0"/>
          <w:numId w:val="26"/>
        </w:numPr>
      </w:pPr>
      <w:bookmarkStart w:id="72" w:name="_Toc221024352"/>
      <w:r>
        <w:t xml:space="preserve">tray cable, type tc, </w:t>
      </w:r>
      <w:r w:rsidR="00057513">
        <w:t>12</w:t>
      </w:r>
      <w:r>
        <w:t>/c #1</w:t>
      </w:r>
      <w:r w:rsidR="00057513">
        <w:t>8</w:t>
      </w:r>
      <w:r>
        <w:t>AWG, nonshielded</w:t>
      </w:r>
      <w:bookmarkEnd w:id="72"/>
    </w:p>
    <w:p w14:paraId="73BFF174" w14:textId="77777777" w:rsidR="00842790" w:rsidRDefault="00842790" w:rsidP="008A12F0">
      <w:pPr>
        <w:pStyle w:val="spec3"/>
        <w:numPr>
          <w:ilvl w:val="2"/>
          <w:numId w:val="26"/>
        </w:numPr>
      </w:pPr>
      <w:r>
        <w:t>FEUS Stock Number: 280 030 700</w:t>
      </w:r>
      <w:r w:rsidR="00057513">
        <w:t>5</w:t>
      </w:r>
    </w:p>
    <w:p w14:paraId="259EECB9" w14:textId="77777777" w:rsidR="00842790" w:rsidRDefault="00842790" w:rsidP="008A12F0">
      <w:pPr>
        <w:pStyle w:val="spec3"/>
        <w:numPr>
          <w:ilvl w:val="2"/>
          <w:numId w:val="26"/>
        </w:numPr>
      </w:pPr>
      <w:r>
        <w:t>Characteristics:</w:t>
      </w:r>
    </w:p>
    <w:p w14:paraId="5CEC392A" w14:textId="77777777" w:rsidR="00842790" w:rsidRDefault="00842790" w:rsidP="008A12F0">
      <w:pPr>
        <w:pStyle w:val="spec4"/>
        <w:numPr>
          <w:ilvl w:val="3"/>
          <w:numId w:val="26"/>
        </w:numPr>
      </w:pPr>
      <w:r>
        <w:t>Insulation</w:t>
      </w:r>
    </w:p>
    <w:p w14:paraId="6D59F6CB" w14:textId="77777777" w:rsidR="00B25CFD" w:rsidRDefault="00B25CFD" w:rsidP="008A12F0">
      <w:pPr>
        <w:pStyle w:val="spec5"/>
        <w:numPr>
          <w:ilvl w:val="4"/>
          <w:numId w:val="26"/>
        </w:numPr>
      </w:pPr>
      <w:r>
        <w:t>600V</w:t>
      </w:r>
    </w:p>
    <w:p w14:paraId="2F5DB139" w14:textId="77777777" w:rsidR="00E03B91" w:rsidRDefault="00E03B91" w:rsidP="008A12F0">
      <w:pPr>
        <w:pStyle w:val="spec5"/>
        <w:numPr>
          <w:ilvl w:val="4"/>
          <w:numId w:val="26"/>
        </w:numPr>
      </w:pPr>
      <w:r>
        <w:t>XHHW-2</w:t>
      </w:r>
      <w:r w:rsidR="00D23A84">
        <w:t>,</w:t>
      </w:r>
      <w:r>
        <w:t xml:space="preserve"> RHW-2</w:t>
      </w:r>
      <w:r w:rsidR="00D23A84">
        <w:t xml:space="preserve">, or </w:t>
      </w:r>
      <w:r w:rsidR="00797CE6">
        <w:t>THHN/THWN</w:t>
      </w:r>
    </w:p>
    <w:p w14:paraId="3864ABB4" w14:textId="77777777" w:rsidR="00B25CFD" w:rsidRDefault="00B25CFD" w:rsidP="008A12F0">
      <w:pPr>
        <w:pStyle w:val="spec4"/>
        <w:numPr>
          <w:ilvl w:val="3"/>
          <w:numId w:val="26"/>
        </w:numPr>
      </w:pPr>
      <w:r>
        <w:t>Jacket</w:t>
      </w:r>
    </w:p>
    <w:p w14:paraId="091BE39F" w14:textId="77777777" w:rsidR="00B25CFD" w:rsidRDefault="00E03B91" w:rsidP="008A12F0">
      <w:pPr>
        <w:pStyle w:val="spec5"/>
        <w:numPr>
          <w:ilvl w:val="4"/>
          <w:numId w:val="26"/>
        </w:numPr>
      </w:pPr>
      <w:r>
        <w:t>PVC</w:t>
      </w:r>
    </w:p>
    <w:p w14:paraId="0DF80C54" w14:textId="77777777" w:rsidR="00C06F7A" w:rsidRDefault="00C06F7A" w:rsidP="008A12F0">
      <w:pPr>
        <w:pStyle w:val="spec4"/>
        <w:numPr>
          <w:ilvl w:val="3"/>
          <w:numId w:val="26"/>
        </w:numPr>
      </w:pPr>
      <w:r w:rsidRPr="001A2133">
        <w:t>Color code: ICEA Method 1, Table E2</w:t>
      </w:r>
    </w:p>
    <w:p w14:paraId="7FFDA384" w14:textId="77777777" w:rsidR="00DA2C8C" w:rsidRDefault="00842790" w:rsidP="008A12F0">
      <w:pPr>
        <w:pStyle w:val="spec4"/>
        <w:numPr>
          <w:ilvl w:val="3"/>
          <w:numId w:val="26"/>
        </w:numPr>
      </w:pPr>
      <w:r>
        <w:t>Deliver on</w:t>
      </w:r>
      <w:r w:rsidR="00DA2C8C">
        <w:t>:</w:t>
      </w:r>
      <w:r>
        <w:t xml:space="preserve"> </w:t>
      </w:r>
    </w:p>
    <w:p w14:paraId="4076F737" w14:textId="77777777" w:rsidR="00EE0A66" w:rsidRDefault="007F67B9" w:rsidP="008A12F0">
      <w:pPr>
        <w:pStyle w:val="spec5"/>
        <w:numPr>
          <w:ilvl w:val="4"/>
          <w:numId w:val="26"/>
        </w:numPr>
      </w:pPr>
      <w:r>
        <w:t>500, 1000, 2500, or 5000-foot reels</w:t>
      </w:r>
    </w:p>
    <w:p w14:paraId="2EF6C0FD" w14:textId="77777777" w:rsidR="00482A67" w:rsidRDefault="00482A67">
      <w:pPr>
        <w:widowControl/>
        <w:rPr>
          <w:caps/>
        </w:rPr>
      </w:pPr>
      <w:r>
        <w:br w:type="page"/>
      </w:r>
    </w:p>
    <w:p w14:paraId="4B5672BD" w14:textId="77777777" w:rsidR="00B92F42" w:rsidRPr="000C33BC" w:rsidRDefault="00B92F42" w:rsidP="008A12F0">
      <w:pPr>
        <w:pStyle w:val="spec2"/>
        <w:numPr>
          <w:ilvl w:val="0"/>
          <w:numId w:val="26"/>
        </w:numPr>
      </w:pPr>
      <w:bookmarkStart w:id="73" w:name="_Toc221024353"/>
      <w:r w:rsidRPr="000C33BC">
        <w:lastRenderedPageBreak/>
        <w:t>tray cable, type tc, 2/c #10AWG, shielded</w:t>
      </w:r>
      <w:bookmarkEnd w:id="73"/>
    </w:p>
    <w:p w14:paraId="4E7CABC7" w14:textId="77777777" w:rsidR="00B92F42" w:rsidRPr="000C33BC" w:rsidRDefault="00B92F42" w:rsidP="008A12F0">
      <w:pPr>
        <w:pStyle w:val="spec3"/>
        <w:numPr>
          <w:ilvl w:val="2"/>
          <w:numId w:val="26"/>
        </w:numPr>
      </w:pPr>
      <w:r w:rsidRPr="000C33BC">
        <w:t xml:space="preserve">FEUS Stock Number: </w:t>
      </w:r>
      <w:r w:rsidR="00145B85">
        <w:t>280 030 7043</w:t>
      </w:r>
    </w:p>
    <w:p w14:paraId="1FD6D972" w14:textId="77777777" w:rsidR="00B92F42" w:rsidRPr="000C33BC" w:rsidRDefault="00B92F42" w:rsidP="008A12F0">
      <w:pPr>
        <w:pStyle w:val="spec3"/>
        <w:numPr>
          <w:ilvl w:val="2"/>
          <w:numId w:val="26"/>
        </w:numPr>
      </w:pPr>
      <w:r w:rsidRPr="000C33BC">
        <w:t>Characteristics:</w:t>
      </w:r>
    </w:p>
    <w:p w14:paraId="1060B053" w14:textId="77777777" w:rsidR="00B92F42" w:rsidRDefault="00B92F42" w:rsidP="008A12F0">
      <w:pPr>
        <w:pStyle w:val="spec4"/>
        <w:numPr>
          <w:ilvl w:val="3"/>
          <w:numId w:val="26"/>
        </w:numPr>
      </w:pPr>
      <w:r>
        <w:t>Insulation</w:t>
      </w:r>
    </w:p>
    <w:p w14:paraId="685925AF" w14:textId="77777777" w:rsidR="00B92F42" w:rsidRDefault="00B92F42" w:rsidP="008A12F0">
      <w:pPr>
        <w:pStyle w:val="spec5"/>
        <w:numPr>
          <w:ilvl w:val="4"/>
          <w:numId w:val="26"/>
        </w:numPr>
      </w:pPr>
      <w:r w:rsidRPr="001A2133">
        <w:t>600V</w:t>
      </w:r>
    </w:p>
    <w:p w14:paraId="3F0799FE" w14:textId="77777777" w:rsidR="00B92F42" w:rsidRPr="001A2133" w:rsidRDefault="00B92F42" w:rsidP="008A12F0">
      <w:pPr>
        <w:pStyle w:val="spec5"/>
        <w:numPr>
          <w:ilvl w:val="4"/>
          <w:numId w:val="26"/>
        </w:numPr>
      </w:pPr>
      <w:r>
        <w:t>XHHW-2</w:t>
      </w:r>
    </w:p>
    <w:p w14:paraId="21AB82F0" w14:textId="77777777" w:rsidR="00B92F42" w:rsidRPr="001A2133" w:rsidRDefault="00B92F42" w:rsidP="008A12F0">
      <w:pPr>
        <w:pStyle w:val="spec4"/>
        <w:numPr>
          <w:ilvl w:val="3"/>
          <w:numId w:val="26"/>
        </w:numPr>
      </w:pPr>
      <w:r w:rsidRPr="001A2133">
        <w:t>Shield</w:t>
      </w:r>
    </w:p>
    <w:p w14:paraId="4BCAE69C" w14:textId="77777777" w:rsidR="00B92F42" w:rsidRPr="001A2133" w:rsidRDefault="00B92F42" w:rsidP="008A12F0">
      <w:pPr>
        <w:pStyle w:val="spec5"/>
        <w:numPr>
          <w:ilvl w:val="4"/>
          <w:numId w:val="26"/>
        </w:numPr>
      </w:pPr>
      <w:r w:rsidRPr="001A2133">
        <w:t>Helically applied Cu tape, 5 mil annealed</w:t>
      </w:r>
      <w:r>
        <w:t xml:space="preserve"> or 2 x 2mil</w:t>
      </w:r>
      <w:r w:rsidRPr="001A2133">
        <w:t>, minimum 10% overlap</w:t>
      </w:r>
    </w:p>
    <w:p w14:paraId="41FDDC11" w14:textId="77777777" w:rsidR="00B92F42" w:rsidRPr="001A2133" w:rsidRDefault="00B92F42" w:rsidP="008A12F0">
      <w:pPr>
        <w:pStyle w:val="spec4"/>
        <w:numPr>
          <w:ilvl w:val="3"/>
          <w:numId w:val="26"/>
        </w:numPr>
      </w:pPr>
      <w:r w:rsidRPr="001A2133">
        <w:t>Drain wire</w:t>
      </w:r>
    </w:p>
    <w:p w14:paraId="42F05982" w14:textId="77777777" w:rsidR="00B92F42" w:rsidRPr="001A2133" w:rsidRDefault="00B92F42" w:rsidP="008A12F0">
      <w:pPr>
        <w:pStyle w:val="spec5"/>
        <w:numPr>
          <w:ilvl w:val="4"/>
          <w:numId w:val="26"/>
        </w:numPr>
      </w:pPr>
      <w:r w:rsidRPr="001A2133">
        <w:t>Stranded copper</w:t>
      </w:r>
    </w:p>
    <w:p w14:paraId="19A6A832" w14:textId="77777777" w:rsidR="00B92F42" w:rsidRPr="001A2133" w:rsidRDefault="00B92F42" w:rsidP="008A12F0">
      <w:pPr>
        <w:pStyle w:val="spec4"/>
        <w:numPr>
          <w:ilvl w:val="3"/>
          <w:numId w:val="26"/>
        </w:numPr>
      </w:pPr>
      <w:r w:rsidRPr="001A2133">
        <w:t>Jacket</w:t>
      </w:r>
    </w:p>
    <w:p w14:paraId="298F4315" w14:textId="77777777" w:rsidR="00B92F42" w:rsidRPr="001A2133" w:rsidRDefault="00B92F42" w:rsidP="008A12F0">
      <w:pPr>
        <w:pStyle w:val="spec5"/>
        <w:numPr>
          <w:ilvl w:val="4"/>
          <w:numId w:val="26"/>
        </w:numPr>
      </w:pPr>
      <w:r>
        <w:t>PVC</w:t>
      </w:r>
    </w:p>
    <w:p w14:paraId="780D49F4" w14:textId="77777777" w:rsidR="00B92F42" w:rsidRDefault="00B92F42" w:rsidP="008A12F0">
      <w:pPr>
        <w:pStyle w:val="spec4"/>
        <w:numPr>
          <w:ilvl w:val="3"/>
          <w:numId w:val="26"/>
        </w:numPr>
      </w:pPr>
      <w:r w:rsidRPr="001A2133">
        <w:t>Color code: ICEA Method 1, Table E2</w:t>
      </w:r>
    </w:p>
    <w:p w14:paraId="30DB00DD" w14:textId="77777777" w:rsidR="00B92F42" w:rsidRDefault="00B92F42" w:rsidP="008A12F0">
      <w:pPr>
        <w:pStyle w:val="spec4"/>
        <w:numPr>
          <w:ilvl w:val="3"/>
          <w:numId w:val="26"/>
        </w:numPr>
      </w:pPr>
      <w:r w:rsidRPr="000C33BC">
        <w:t>Deliver on</w:t>
      </w:r>
      <w:r>
        <w:t>:</w:t>
      </w:r>
    </w:p>
    <w:p w14:paraId="5CBCF56D" w14:textId="77777777" w:rsidR="00B92F42" w:rsidRPr="009060D6" w:rsidRDefault="00B92F42" w:rsidP="008A12F0">
      <w:pPr>
        <w:pStyle w:val="spec5"/>
        <w:numPr>
          <w:ilvl w:val="4"/>
          <w:numId w:val="26"/>
        </w:numPr>
        <w:rPr>
          <w:caps/>
        </w:rPr>
      </w:pPr>
      <w:r>
        <w:t>500, 1000, 2500, or 5000-foot reels</w:t>
      </w:r>
    </w:p>
    <w:p w14:paraId="582039F4" w14:textId="77777777" w:rsidR="006527AC" w:rsidRDefault="006527AC" w:rsidP="008A12F0">
      <w:pPr>
        <w:pStyle w:val="spec2"/>
        <w:numPr>
          <w:ilvl w:val="0"/>
          <w:numId w:val="26"/>
        </w:numPr>
      </w:pPr>
      <w:bookmarkStart w:id="74" w:name="_Toc221024354"/>
      <w:r>
        <w:t>tray cable, type tc, 4/c #10AWG, shielded</w:t>
      </w:r>
      <w:bookmarkEnd w:id="74"/>
    </w:p>
    <w:p w14:paraId="675C19EF" w14:textId="77777777" w:rsidR="006527AC" w:rsidRDefault="006527AC" w:rsidP="008A12F0">
      <w:pPr>
        <w:pStyle w:val="spec3"/>
        <w:numPr>
          <w:ilvl w:val="2"/>
          <w:numId w:val="26"/>
        </w:numPr>
      </w:pPr>
      <w:r>
        <w:t>FEUS Stock Number: 280 030 7040</w:t>
      </w:r>
    </w:p>
    <w:p w14:paraId="535BCCED" w14:textId="77777777" w:rsidR="006527AC" w:rsidRDefault="006527AC" w:rsidP="008A12F0">
      <w:pPr>
        <w:pStyle w:val="spec3"/>
        <w:numPr>
          <w:ilvl w:val="2"/>
          <w:numId w:val="26"/>
        </w:numPr>
      </w:pPr>
      <w:r>
        <w:t>Characteristics:</w:t>
      </w:r>
    </w:p>
    <w:p w14:paraId="03D1778B" w14:textId="77777777" w:rsidR="006527AC" w:rsidRDefault="006527AC" w:rsidP="008A12F0">
      <w:pPr>
        <w:pStyle w:val="spec4"/>
        <w:numPr>
          <w:ilvl w:val="3"/>
          <w:numId w:val="26"/>
        </w:numPr>
      </w:pPr>
      <w:r>
        <w:t>Insulation</w:t>
      </w:r>
    </w:p>
    <w:p w14:paraId="15E3C200" w14:textId="77777777" w:rsidR="000C33BC" w:rsidRDefault="000C33BC" w:rsidP="008A12F0">
      <w:pPr>
        <w:pStyle w:val="spec5"/>
        <w:numPr>
          <w:ilvl w:val="4"/>
          <w:numId w:val="26"/>
        </w:numPr>
      </w:pPr>
      <w:r w:rsidRPr="001A2133">
        <w:t>600V</w:t>
      </w:r>
    </w:p>
    <w:p w14:paraId="5D963DCF" w14:textId="77777777" w:rsidR="006C6EAD" w:rsidRPr="001A2133" w:rsidRDefault="006C6EAD" w:rsidP="008A12F0">
      <w:pPr>
        <w:pStyle w:val="spec5"/>
        <w:numPr>
          <w:ilvl w:val="4"/>
          <w:numId w:val="26"/>
        </w:numPr>
      </w:pPr>
      <w:r>
        <w:t>XHHW-2</w:t>
      </w:r>
    </w:p>
    <w:p w14:paraId="67CE16CC" w14:textId="77777777" w:rsidR="000C33BC" w:rsidRPr="001A2133" w:rsidRDefault="000C33BC" w:rsidP="008A12F0">
      <w:pPr>
        <w:pStyle w:val="spec4"/>
        <w:numPr>
          <w:ilvl w:val="3"/>
          <w:numId w:val="26"/>
        </w:numPr>
      </w:pPr>
      <w:r w:rsidRPr="001A2133">
        <w:t>Shield</w:t>
      </w:r>
    </w:p>
    <w:p w14:paraId="684D7FD3" w14:textId="77777777" w:rsidR="000C33BC" w:rsidRPr="001A2133" w:rsidRDefault="000C33BC" w:rsidP="008A12F0">
      <w:pPr>
        <w:pStyle w:val="spec5"/>
        <w:numPr>
          <w:ilvl w:val="4"/>
          <w:numId w:val="26"/>
        </w:numPr>
      </w:pPr>
      <w:r w:rsidRPr="001A2133">
        <w:t>Helically applied Cu tape, 5 mil annealed</w:t>
      </w:r>
      <w:r w:rsidR="006C6EAD">
        <w:t xml:space="preserve"> or 2 x 2mil</w:t>
      </w:r>
      <w:r w:rsidRPr="001A2133">
        <w:t>, minimum 10% overlap</w:t>
      </w:r>
    </w:p>
    <w:p w14:paraId="002DBB31" w14:textId="77777777" w:rsidR="000C33BC" w:rsidRPr="001A2133" w:rsidRDefault="000C33BC" w:rsidP="008A12F0">
      <w:pPr>
        <w:pStyle w:val="spec4"/>
        <w:numPr>
          <w:ilvl w:val="3"/>
          <w:numId w:val="26"/>
        </w:numPr>
      </w:pPr>
      <w:r w:rsidRPr="001A2133">
        <w:t>Drain wire</w:t>
      </w:r>
    </w:p>
    <w:p w14:paraId="7572EBBD" w14:textId="77777777" w:rsidR="000C33BC" w:rsidRPr="001A2133" w:rsidRDefault="000C33BC" w:rsidP="008A12F0">
      <w:pPr>
        <w:pStyle w:val="spec5"/>
        <w:numPr>
          <w:ilvl w:val="4"/>
          <w:numId w:val="26"/>
        </w:numPr>
      </w:pPr>
      <w:r w:rsidRPr="001A2133">
        <w:t>Stranded copper</w:t>
      </w:r>
    </w:p>
    <w:p w14:paraId="54CAA08E" w14:textId="77777777" w:rsidR="000C33BC" w:rsidRPr="001A2133" w:rsidRDefault="000C33BC" w:rsidP="008A12F0">
      <w:pPr>
        <w:pStyle w:val="spec4"/>
        <w:numPr>
          <w:ilvl w:val="3"/>
          <w:numId w:val="26"/>
        </w:numPr>
      </w:pPr>
      <w:r w:rsidRPr="001A2133">
        <w:t>Jacket</w:t>
      </w:r>
    </w:p>
    <w:p w14:paraId="7C7E4937" w14:textId="77777777" w:rsidR="000C33BC" w:rsidRPr="001A2133" w:rsidRDefault="006C6EAD" w:rsidP="008A12F0">
      <w:pPr>
        <w:pStyle w:val="spec5"/>
        <w:numPr>
          <w:ilvl w:val="4"/>
          <w:numId w:val="26"/>
        </w:numPr>
      </w:pPr>
      <w:r>
        <w:t>PVC</w:t>
      </w:r>
    </w:p>
    <w:p w14:paraId="13CBB6D3" w14:textId="77777777" w:rsidR="00EC4268" w:rsidRDefault="000C33BC" w:rsidP="008A12F0">
      <w:pPr>
        <w:pStyle w:val="spec4"/>
        <w:numPr>
          <w:ilvl w:val="3"/>
          <w:numId w:val="26"/>
        </w:numPr>
      </w:pPr>
      <w:r w:rsidRPr="001A2133">
        <w:t>Color code: ICEA Method 1, Table E2</w:t>
      </w:r>
    </w:p>
    <w:p w14:paraId="0931693D" w14:textId="77777777" w:rsidR="006527AC" w:rsidRDefault="006527AC" w:rsidP="008A12F0">
      <w:pPr>
        <w:pStyle w:val="spec4"/>
        <w:numPr>
          <w:ilvl w:val="3"/>
          <w:numId w:val="26"/>
        </w:numPr>
      </w:pPr>
      <w:r>
        <w:t>Deliver on</w:t>
      </w:r>
      <w:r w:rsidR="009060D6">
        <w:t>:</w:t>
      </w:r>
    </w:p>
    <w:p w14:paraId="479EFF8F" w14:textId="77777777" w:rsidR="009060D6" w:rsidRDefault="009060D6" w:rsidP="008A12F0">
      <w:pPr>
        <w:pStyle w:val="spec5"/>
        <w:numPr>
          <w:ilvl w:val="4"/>
          <w:numId w:val="26"/>
        </w:numPr>
        <w:rPr>
          <w:caps/>
        </w:rPr>
      </w:pPr>
      <w:r>
        <w:t>500, 1000, 2500, or 5000-foot reels</w:t>
      </w:r>
      <w:bookmarkStart w:id="75" w:name="_Toc93931950"/>
    </w:p>
    <w:p w14:paraId="39BEE5D8" w14:textId="77777777" w:rsidR="00E62975" w:rsidRPr="000C33BC" w:rsidRDefault="00E62975" w:rsidP="008A12F0">
      <w:pPr>
        <w:pStyle w:val="spec2"/>
        <w:numPr>
          <w:ilvl w:val="0"/>
          <w:numId w:val="26"/>
        </w:numPr>
      </w:pPr>
      <w:bookmarkStart w:id="76" w:name="_Toc221024355"/>
      <w:r w:rsidRPr="000C33BC">
        <w:t xml:space="preserve">tray cable, type tc, </w:t>
      </w:r>
      <w:r w:rsidR="004C0066">
        <w:t>1</w:t>
      </w:r>
      <w:r w:rsidRPr="000C33BC">
        <w:t>2/c #10AWG, shielded</w:t>
      </w:r>
      <w:bookmarkEnd w:id="75"/>
      <w:bookmarkEnd w:id="76"/>
    </w:p>
    <w:p w14:paraId="6B846196" w14:textId="77777777" w:rsidR="00E62975" w:rsidRPr="000C33BC" w:rsidRDefault="00E62975" w:rsidP="008A12F0">
      <w:pPr>
        <w:pStyle w:val="spec3"/>
        <w:numPr>
          <w:ilvl w:val="2"/>
          <w:numId w:val="26"/>
        </w:numPr>
      </w:pPr>
      <w:r w:rsidRPr="000C33BC">
        <w:t xml:space="preserve">FEUS Stock Number: </w:t>
      </w:r>
      <w:r w:rsidR="00F1614B">
        <w:t>280 030 7044</w:t>
      </w:r>
    </w:p>
    <w:p w14:paraId="50A0BAB1" w14:textId="77777777" w:rsidR="00E62975" w:rsidRPr="000C33BC" w:rsidRDefault="00E62975" w:rsidP="008A12F0">
      <w:pPr>
        <w:pStyle w:val="spec3"/>
        <w:numPr>
          <w:ilvl w:val="2"/>
          <w:numId w:val="26"/>
        </w:numPr>
      </w:pPr>
      <w:r w:rsidRPr="000C33BC">
        <w:t>Characteristics:</w:t>
      </w:r>
    </w:p>
    <w:p w14:paraId="4126F43D" w14:textId="77777777" w:rsidR="006C6EAD" w:rsidRDefault="006C6EAD" w:rsidP="008A12F0">
      <w:pPr>
        <w:pStyle w:val="spec4"/>
        <w:numPr>
          <w:ilvl w:val="3"/>
          <w:numId w:val="26"/>
        </w:numPr>
      </w:pPr>
      <w:r>
        <w:t>Insulation</w:t>
      </w:r>
    </w:p>
    <w:p w14:paraId="0E749D22" w14:textId="77777777" w:rsidR="006C6EAD" w:rsidRDefault="006C6EAD" w:rsidP="008A12F0">
      <w:pPr>
        <w:pStyle w:val="spec5"/>
        <w:numPr>
          <w:ilvl w:val="4"/>
          <w:numId w:val="26"/>
        </w:numPr>
      </w:pPr>
      <w:r w:rsidRPr="001A2133">
        <w:t>600V</w:t>
      </w:r>
    </w:p>
    <w:p w14:paraId="2ABCD414" w14:textId="77777777" w:rsidR="006C6EAD" w:rsidRPr="001A2133" w:rsidRDefault="006C6EAD" w:rsidP="008A12F0">
      <w:pPr>
        <w:pStyle w:val="spec5"/>
        <w:numPr>
          <w:ilvl w:val="4"/>
          <w:numId w:val="26"/>
        </w:numPr>
      </w:pPr>
      <w:r>
        <w:t>XHHW-2</w:t>
      </w:r>
    </w:p>
    <w:p w14:paraId="2920DBFC" w14:textId="77777777" w:rsidR="006C6EAD" w:rsidRPr="001A2133" w:rsidRDefault="006C6EAD" w:rsidP="008A12F0">
      <w:pPr>
        <w:pStyle w:val="spec4"/>
        <w:numPr>
          <w:ilvl w:val="3"/>
          <w:numId w:val="26"/>
        </w:numPr>
      </w:pPr>
      <w:r w:rsidRPr="001A2133">
        <w:t>Shield</w:t>
      </w:r>
    </w:p>
    <w:p w14:paraId="6CA4086B" w14:textId="77777777" w:rsidR="006C6EAD" w:rsidRPr="001A2133" w:rsidRDefault="006C6EAD" w:rsidP="008A12F0">
      <w:pPr>
        <w:pStyle w:val="spec5"/>
        <w:numPr>
          <w:ilvl w:val="4"/>
          <w:numId w:val="26"/>
        </w:numPr>
      </w:pPr>
      <w:r w:rsidRPr="001A2133">
        <w:t>Helically applied Cu tape, 5 mil annealed</w:t>
      </w:r>
      <w:r>
        <w:t xml:space="preserve"> or 2 x 2mil</w:t>
      </w:r>
      <w:r w:rsidRPr="001A2133">
        <w:t>, minimum 10% overlap</w:t>
      </w:r>
    </w:p>
    <w:p w14:paraId="6BE3E1B6" w14:textId="77777777" w:rsidR="006C6EAD" w:rsidRPr="001A2133" w:rsidRDefault="006C6EAD" w:rsidP="008A12F0">
      <w:pPr>
        <w:pStyle w:val="spec4"/>
        <w:numPr>
          <w:ilvl w:val="3"/>
          <w:numId w:val="26"/>
        </w:numPr>
      </w:pPr>
      <w:r w:rsidRPr="001A2133">
        <w:t>Drain wire</w:t>
      </w:r>
    </w:p>
    <w:p w14:paraId="2056F23D" w14:textId="77777777" w:rsidR="006C6EAD" w:rsidRPr="001A2133" w:rsidRDefault="006C6EAD" w:rsidP="008A12F0">
      <w:pPr>
        <w:pStyle w:val="spec5"/>
        <w:numPr>
          <w:ilvl w:val="4"/>
          <w:numId w:val="26"/>
        </w:numPr>
      </w:pPr>
      <w:r w:rsidRPr="001A2133">
        <w:t>Stranded copper</w:t>
      </w:r>
    </w:p>
    <w:p w14:paraId="4297D006" w14:textId="77777777" w:rsidR="006C6EAD" w:rsidRPr="001A2133" w:rsidRDefault="006C6EAD" w:rsidP="008A12F0">
      <w:pPr>
        <w:pStyle w:val="spec4"/>
        <w:numPr>
          <w:ilvl w:val="3"/>
          <w:numId w:val="26"/>
        </w:numPr>
      </w:pPr>
      <w:r w:rsidRPr="001A2133">
        <w:t>Jacket</w:t>
      </w:r>
    </w:p>
    <w:p w14:paraId="5514430E" w14:textId="77777777" w:rsidR="006C6EAD" w:rsidRPr="001A2133" w:rsidRDefault="006C6EAD" w:rsidP="008A12F0">
      <w:pPr>
        <w:pStyle w:val="spec5"/>
        <w:numPr>
          <w:ilvl w:val="4"/>
          <w:numId w:val="26"/>
        </w:numPr>
      </w:pPr>
      <w:r>
        <w:t>PVC</w:t>
      </w:r>
    </w:p>
    <w:p w14:paraId="055D57DE" w14:textId="77777777" w:rsidR="006C6EAD" w:rsidRDefault="006C6EAD" w:rsidP="008A12F0">
      <w:pPr>
        <w:pStyle w:val="spec4"/>
        <w:numPr>
          <w:ilvl w:val="3"/>
          <w:numId w:val="26"/>
        </w:numPr>
      </w:pPr>
      <w:r w:rsidRPr="001A2133">
        <w:t>Color code: ICEA Method 1, Table E2</w:t>
      </w:r>
    </w:p>
    <w:p w14:paraId="690082B6" w14:textId="77777777" w:rsidR="00E62975" w:rsidRDefault="00E62975" w:rsidP="008A12F0">
      <w:pPr>
        <w:pStyle w:val="spec4"/>
        <w:numPr>
          <w:ilvl w:val="3"/>
          <w:numId w:val="26"/>
        </w:numPr>
      </w:pPr>
      <w:r w:rsidRPr="000C33BC">
        <w:t>Deliver on</w:t>
      </w:r>
      <w:r w:rsidR="009060D6">
        <w:t>:</w:t>
      </w:r>
    </w:p>
    <w:p w14:paraId="53A3809E" w14:textId="77777777" w:rsidR="000C33BC" w:rsidRPr="009060D6" w:rsidRDefault="009060D6" w:rsidP="008A12F0">
      <w:pPr>
        <w:pStyle w:val="spec5"/>
        <w:numPr>
          <w:ilvl w:val="4"/>
          <w:numId w:val="26"/>
        </w:numPr>
        <w:rPr>
          <w:caps/>
        </w:rPr>
      </w:pPr>
      <w:r>
        <w:t>500, 1000, 2500, or 5000-foot reels</w:t>
      </w:r>
    </w:p>
    <w:p w14:paraId="428A1AF2" w14:textId="77777777" w:rsidR="00B11BB0" w:rsidRDefault="00B11BB0" w:rsidP="008A12F0">
      <w:pPr>
        <w:pStyle w:val="spec2"/>
        <w:numPr>
          <w:ilvl w:val="0"/>
          <w:numId w:val="26"/>
        </w:numPr>
      </w:pPr>
      <w:bookmarkStart w:id="77" w:name="_Toc221024356"/>
      <w:r>
        <w:lastRenderedPageBreak/>
        <w:t>tray cable, type tc, 12/c #12AWG, shielded</w:t>
      </w:r>
      <w:bookmarkEnd w:id="77"/>
    </w:p>
    <w:p w14:paraId="47387ED2" w14:textId="77777777" w:rsidR="00B11BB0" w:rsidRDefault="00B11BB0" w:rsidP="008A12F0">
      <w:pPr>
        <w:pStyle w:val="spec3"/>
        <w:numPr>
          <w:ilvl w:val="2"/>
          <w:numId w:val="26"/>
        </w:numPr>
      </w:pPr>
      <w:r>
        <w:t>FEUS Stock Number: 280 030 7041</w:t>
      </w:r>
    </w:p>
    <w:p w14:paraId="5D660E03" w14:textId="77777777" w:rsidR="00B11BB0" w:rsidRDefault="00B11BB0" w:rsidP="008A12F0">
      <w:pPr>
        <w:pStyle w:val="spec3"/>
        <w:numPr>
          <w:ilvl w:val="2"/>
          <w:numId w:val="26"/>
        </w:numPr>
      </w:pPr>
      <w:r>
        <w:t>Characteristics:</w:t>
      </w:r>
    </w:p>
    <w:p w14:paraId="2F346D1F" w14:textId="77777777" w:rsidR="006C6EAD" w:rsidRDefault="006C6EAD" w:rsidP="008A12F0">
      <w:pPr>
        <w:pStyle w:val="spec4"/>
        <w:numPr>
          <w:ilvl w:val="3"/>
          <w:numId w:val="26"/>
        </w:numPr>
      </w:pPr>
      <w:r>
        <w:t>Insulation</w:t>
      </w:r>
    </w:p>
    <w:p w14:paraId="094B048C" w14:textId="77777777" w:rsidR="006C6EAD" w:rsidRDefault="006C6EAD" w:rsidP="008A12F0">
      <w:pPr>
        <w:pStyle w:val="spec5"/>
        <w:numPr>
          <w:ilvl w:val="4"/>
          <w:numId w:val="26"/>
        </w:numPr>
      </w:pPr>
      <w:r w:rsidRPr="001A2133">
        <w:t>600V</w:t>
      </w:r>
    </w:p>
    <w:p w14:paraId="1DFA30E0" w14:textId="77777777" w:rsidR="006C6EAD" w:rsidRPr="001A2133" w:rsidRDefault="006C6EAD" w:rsidP="008A12F0">
      <w:pPr>
        <w:pStyle w:val="spec5"/>
        <w:numPr>
          <w:ilvl w:val="4"/>
          <w:numId w:val="26"/>
        </w:numPr>
      </w:pPr>
      <w:r>
        <w:t>XHHW-2</w:t>
      </w:r>
    </w:p>
    <w:p w14:paraId="2231B5D4" w14:textId="77777777" w:rsidR="006C6EAD" w:rsidRPr="001A2133" w:rsidRDefault="006C6EAD" w:rsidP="008A12F0">
      <w:pPr>
        <w:pStyle w:val="spec4"/>
        <w:numPr>
          <w:ilvl w:val="3"/>
          <w:numId w:val="26"/>
        </w:numPr>
      </w:pPr>
      <w:r w:rsidRPr="001A2133">
        <w:t>Shield</w:t>
      </w:r>
    </w:p>
    <w:p w14:paraId="68193F2F" w14:textId="77777777" w:rsidR="006C6EAD" w:rsidRPr="001A2133" w:rsidRDefault="006C6EAD" w:rsidP="008A12F0">
      <w:pPr>
        <w:pStyle w:val="spec5"/>
        <w:numPr>
          <w:ilvl w:val="4"/>
          <w:numId w:val="26"/>
        </w:numPr>
      </w:pPr>
      <w:r w:rsidRPr="001A2133">
        <w:t>Helically applied Cu tape, 5 mil annealed</w:t>
      </w:r>
      <w:r>
        <w:t xml:space="preserve"> or 2 x 2mil</w:t>
      </w:r>
      <w:r w:rsidRPr="001A2133">
        <w:t>, minimum 10% overlap</w:t>
      </w:r>
    </w:p>
    <w:p w14:paraId="2B99DE9E" w14:textId="77777777" w:rsidR="006C6EAD" w:rsidRPr="001A2133" w:rsidRDefault="006C6EAD" w:rsidP="008A12F0">
      <w:pPr>
        <w:pStyle w:val="spec4"/>
        <w:numPr>
          <w:ilvl w:val="3"/>
          <w:numId w:val="26"/>
        </w:numPr>
      </w:pPr>
      <w:r w:rsidRPr="001A2133">
        <w:t>Drain wire</w:t>
      </w:r>
    </w:p>
    <w:p w14:paraId="48FE267E" w14:textId="77777777" w:rsidR="006C6EAD" w:rsidRPr="001A2133" w:rsidRDefault="006C6EAD" w:rsidP="008A12F0">
      <w:pPr>
        <w:pStyle w:val="spec5"/>
        <w:numPr>
          <w:ilvl w:val="4"/>
          <w:numId w:val="26"/>
        </w:numPr>
      </w:pPr>
      <w:r w:rsidRPr="001A2133">
        <w:t>Stranded copper</w:t>
      </w:r>
    </w:p>
    <w:p w14:paraId="59179A78" w14:textId="77777777" w:rsidR="006C6EAD" w:rsidRPr="001A2133" w:rsidRDefault="006C6EAD" w:rsidP="008A12F0">
      <w:pPr>
        <w:pStyle w:val="spec4"/>
        <w:numPr>
          <w:ilvl w:val="3"/>
          <w:numId w:val="26"/>
        </w:numPr>
      </w:pPr>
      <w:r w:rsidRPr="001A2133">
        <w:t>Jacket</w:t>
      </w:r>
    </w:p>
    <w:p w14:paraId="798DE09B" w14:textId="77777777" w:rsidR="006C6EAD" w:rsidRPr="001A2133" w:rsidRDefault="006C6EAD" w:rsidP="008A12F0">
      <w:pPr>
        <w:pStyle w:val="spec5"/>
        <w:numPr>
          <w:ilvl w:val="4"/>
          <w:numId w:val="26"/>
        </w:numPr>
      </w:pPr>
      <w:r>
        <w:t>PVC</w:t>
      </w:r>
    </w:p>
    <w:p w14:paraId="52EE938B" w14:textId="77777777" w:rsidR="006C6EAD" w:rsidRDefault="006C6EAD" w:rsidP="008A12F0">
      <w:pPr>
        <w:pStyle w:val="spec4"/>
        <w:numPr>
          <w:ilvl w:val="3"/>
          <w:numId w:val="26"/>
        </w:numPr>
      </w:pPr>
      <w:r w:rsidRPr="001A2133">
        <w:t>Color code: ICEA Method 1, Table E2</w:t>
      </w:r>
    </w:p>
    <w:p w14:paraId="259F1171" w14:textId="77777777" w:rsidR="00B11BB0" w:rsidRDefault="00B11BB0" w:rsidP="008A12F0">
      <w:pPr>
        <w:pStyle w:val="spec4"/>
        <w:numPr>
          <w:ilvl w:val="3"/>
          <w:numId w:val="26"/>
        </w:numPr>
      </w:pPr>
      <w:r>
        <w:t>Deliver on</w:t>
      </w:r>
      <w:r w:rsidR="009060D6">
        <w:t>:</w:t>
      </w:r>
    </w:p>
    <w:p w14:paraId="626CDCA3" w14:textId="77777777" w:rsidR="009060D6" w:rsidRDefault="009060D6" w:rsidP="008A12F0">
      <w:pPr>
        <w:pStyle w:val="spec5"/>
        <w:numPr>
          <w:ilvl w:val="4"/>
          <w:numId w:val="26"/>
        </w:numPr>
      </w:pPr>
      <w:r>
        <w:t>500, 1000, 2500, or 5000-foot reels</w:t>
      </w:r>
    </w:p>
    <w:p w14:paraId="05594916" w14:textId="77777777" w:rsidR="009060D6" w:rsidRPr="008A12F0" w:rsidRDefault="009060D6" w:rsidP="008A12F0">
      <w:pPr>
        <w:widowControl/>
        <w:rPr>
          <w:caps/>
        </w:rPr>
      </w:pPr>
    </w:p>
    <w:p w14:paraId="4D558BBC" w14:textId="77777777" w:rsidR="00B11BB0" w:rsidRDefault="00B11BB0" w:rsidP="008A12F0">
      <w:pPr>
        <w:pStyle w:val="spec2"/>
        <w:numPr>
          <w:ilvl w:val="0"/>
          <w:numId w:val="26"/>
        </w:numPr>
      </w:pPr>
      <w:bookmarkStart w:id="78" w:name="_Toc221024357"/>
      <w:r>
        <w:t xml:space="preserve">tray cable, type tc, </w:t>
      </w:r>
      <w:r w:rsidR="00380B81">
        <w:t>12</w:t>
      </w:r>
      <w:r>
        <w:t>/c #1</w:t>
      </w:r>
      <w:r w:rsidR="00380B81">
        <w:t>8</w:t>
      </w:r>
      <w:r>
        <w:t>AWG, shielded</w:t>
      </w:r>
      <w:bookmarkEnd w:id="78"/>
    </w:p>
    <w:p w14:paraId="65DE94B8" w14:textId="77777777" w:rsidR="00B11BB0" w:rsidRDefault="00B11BB0" w:rsidP="008A12F0">
      <w:pPr>
        <w:pStyle w:val="spec3"/>
        <w:numPr>
          <w:ilvl w:val="2"/>
          <w:numId w:val="26"/>
        </w:numPr>
      </w:pPr>
      <w:r>
        <w:t>FEUS Stock Number: 280 030 704</w:t>
      </w:r>
      <w:r w:rsidR="00B31AB1">
        <w:t>2</w:t>
      </w:r>
    </w:p>
    <w:p w14:paraId="26FC467D" w14:textId="77777777" w:rsidR="00B11BB0" w:rsidRDefault="00B11BB0" w:rsidP="008A12F0">
      <w:pPr>
        <w:pStyle w:val="spec3"/>
        <w:numPr>
          <w:ilvl w:val="2"/>
          <w:numId w:val="26"/>
        </w:numPr>
      </w:pPr>
      <w:r>
        <w:t>Characteristics:</w:t>
      </w:r>
    </w:p>
    <w:p w14:paraId="3728F59D" w14:textId="77777777" w:rsidR="006C6EAD" w:rsidRDefault="006C6EAD" w:rsidP="008A12F0">
      <w:pPr>
        <w:pStyle w:val="spec4"/>
        <w:numPr>
          <w:ilvl w:val="3"/>
          <w:numId w:val="26"/>
        </w:numPr>
      </w:pPr>
      <w:r>
        <w:t>Insulation</w:t>
      </w:r>
    </w:p>
    <w:p w14:paraId="39635776" w14:textId="77777777" w:rsidR="006C6EAD" w:rsidRDefault="006C6EAD" w:rsidP="008A12F0">
      <w:pPr>
        <w:pStyle w:val="spec5"/>
        <w:numPr>
          <w:ilvl w:val="4"/>
          <w:numId w:val="26"/>
        </w:numPr>
      </w:pPr>
      <w:r w:rsidRPr="001A2133">
        <w:t>600V</w:t>
      </w:r>
    </w:p>
    <w:p w14:paraId="331F1206" w14:textId="77777777" w:rsidR="006C6EAD" w:rsidRPr="001A2133" w:rsidRDefault="006C6EAD" w:rsidP="008A12F0">
      <w:pPr>
        <w:pStyle w:val="spec5"/>
        <w:numPr>
          <w:ilvl w:val="4"/>
          <w:numId w:val="26"/>
        </w:numPr>
      </w:pPr>
      <w:r>
        <w:t>XHHW-2</w:t>
      </w:r>
      <w:r w:rsidR="002844DC">
        <w:t xml:space="preserve">, </w:t>
      </w:r>
      <w:r>
        <w:t>RWH-2</w:t>
      </w:r>
      <w:r w:rsidR="002844DC">
        <w:t>, or THH</w:t>
      </w:r>
      <w:r w:rsidR="00C06F7A">
        <w:t>N/THWN</w:t>
      </w:r>
    </w:p>
    <w:p w14:paraId="4A0346F2" w14:textId="77777777" w:rsidR="006C6EAD" w:rsidRPr="001A2133" w:rsidRDefault="006C6EAD" w:rsidP="008A12F0">
      <w:pPr>
        <w:pStyle w:val="spec4"/>
        <w:numPr>
          <w:ilvl w:val="3"/>
          <w:numId w:val="26"/>
        </w:numPr>
      </w:pPr>
      <w:r w:rsidRPr="001A2133">
        <w:t>Shield</w:t>
      </w:r>
    </w:p>
    <w:p w14:paraId="7AC598CA" w14:textId="77777777" w:rsidR="006C6EAD" w:rsidRPr="001A2133" w:rsidRDefault="006C6EAD" w:rsidP="008A12F0">
      <w:pPr>
        <w:pStyle w:val="spec5"/>
        <w:numPr>
          <w:ilvl w:val="4"/>
          <w:numId w:val="26"/>
        </w:numPr>
      </w:pPr>
      <w:r w:rsidRPr="001A2133">
        <w:t>Helically applied Cu tape, 5 mil annealed</w:t>
      </w:r>
      <w:r>
        <w:t xml:space="preserve"> or 2 x 2mil</w:t>
      </w:r>
      <w:r w:rsidRPr="001A2133">
        <w:t>, minimum 10% overlap</w:t>
      </w:r>
    </w:p>
    <w:p w14:paraId="09836649" w14:textId="77777777" w:rsidR="006C6EAD" w:rsidRPr="001A2133" w:rsidRDefault="006C6EAD" w:rsidP="008A12F0">
      <w:pPr>
        <w:pStyle w:val="spec4"/>
        <w:numPr>
          <w:ilvl w:val="3"/>
          <w:numId w:val="26"/>
        </w:numPr>
      </w:pPr>
      <w:r w:rsidRPr="001A2133">
        <w:t>Drain wire</w:t>
      </w:r>
    </w:p>
    <w:p w14:paraId="10F7BD63" w14:textId="77777777" w:rsidR="006C6EAD" w:rsidRPr="001A2133" w:rsidRDefault="006C6EAD" w:rsidP="008A12F0">
      <w:pPr>
        <w:pStyle w:val="spec5"/>
        <w:numPr>
          <w:ilvl w:val="4"/>
          <w:numId w:val="26"/>
        </w:numPr>
      </w:pPr>
      <w:r w:rsidRPr="001A2133">
        <w:t>Stranded copper</w:t>
      </w:r>
    </w:p>
    <w:p w14:paraId="0B2941A8" w14:textId="77777777" w:rsidR="006C6EAD" w:rsidRPr="001A2133" w:rsidRDefault="006C6EAD" w:rsidP="008A12F0">
      <w:pPr>
        <w:pStyle w:val="spec4"/>
        <w:numPr>
          <w:ilvl w:val="3"/>
          <w:numId w:val="26"/>
        </w:numPr>
      </w:pPr>
      <w:r w:rsidRPr="001A2133">
        <w:t>Jacket</w:t>
      </w:r>
    </w:p>
    <w:p w14:paraId="48C87078" w14:textId="77777777" w:rsidR="006C6EAD" w:rsidRPr="001A2133" w:rsidRDefault="006C6EAD" w:rsidP="008A12F0">
      <w:pPr>
        <w:pStyle w:val="spec5"/>
        <w:numPr>
          <w:ilvl w:val="4"/>
          <w:numId w:val="26"/>
        </w:numPr>
      </w:pPr>
      <w:r>
        <w:t>PVC</w:t>
      </w:r>
    </w:p>
    <w:p w14:paraId="4C8F8C67" w14:textId="77777777" w:rsidR="006C6EAD" w:rsidRDefault="006C6EAD" w:rsidP="008A12F0">
      <w:pPr>
        <w:pStyle w:val="spec4"/>
        <w:numPr>
          <w:ilvl w:val="3"/>
          <w:numId w:val="26"/>
        </w:numPr>
      </w:pPr>
      <w:r w:rsidRPr="001A2133">
        <w:t>Color code: ICEA Method 1, Table E2</w:t>
      </w:r>
    </w:p>
    <w:p w14:paraId="3A0A18F8" w14:textId="77777777" w:rsidR="00B11BB0" w:rsidRDefault="00B11BB0" w:rsidP="008A12F0">
      <w:pPr>
        <w:pStyle w:val="spec4"/>
        <w:numPr>
          <w:ilvl w:val="3"/>
          <w:numId w:val="26"/>
        </w:numPr>
      </w:pPr>
      <w:r>
        <w:t>Deliver on</w:t>
      </w:r>
      <w:r w:rsidR="009060D6">
        <w:t>:</w:t>
      </w:r>
    </w:p>
    <w:p w14:paraId="306CBBDC" w14:textId="77777777" w:rsidR="009060D6" w:rsidRDefault="009060D6" w:rsidP="008A12F0">
      <w:pPr>
        <w:pStyle w:val="spec5"/>
        <w:numPr>
          <w:ilvl w:val="4"/>
          <w:numId w:val="26"/>
        </w:numPr>
      </w:pPr>
      <w:r>
        <w:t>500, 1000, 2500, or 5000-foot reels</w:t>
      </w:r>
    </w:p>
    <w:p w14:paraId="566FB1A0" w14:textId="77777777" w:rsidR="00075E7E" w:rsidRDefault="00075E7E" w:rsidP="008A12F0">
      <w:pPr>
        <w:pStyle w:val="spec2"/>
        <w:numPr>
          <w:ilvl w:val="0"/>
          <w:numId w:val="26"/>
        </w:numPr>
      </w:pPr>
      <w:bookmarkStart w:id="79" w:name="_Toc221024358"/>
      <w:r>
        <w:t>tRAY CABLE, type pltc, 2/c #20AWG, Sunlight Resistant, shielded</w:t>
      </w:r>
      <w:bookmarkEnd w:id="79"/>
    </w:p>
    <w:p w14:paraId="15FE24A3" w14:textId="77777777" w:rsidR="00075E7E" w:rsidRDefault="00075E7E" w:rsidP="008A12F0">
      <w:pPr>
        <w:pStyle w:val="spec3"/>
        <w:numPr>
          <w:ilvl w:val="2"/>
          <w:numId w:val="26"/>
        </w:numPr>
      </w:pPr>
      <w:r>
        <w:t>FEUS Stock Number: 280 030 7010</w:t>
      </w:r>
    </w:p>
    <w:p w14:paraId="51D04F11" w14:textId="77777777" w:rsidR="00075E7E" w:rsidRDefault="00075E7E" w:rsidP="008A12F0">
      <w:pPr>
        <w:pStyle w:val="spec3"/>
        <w:numPr>
          <w:ilvl w:val="2"/>
          <w:numId w:val="26"/>
        </w:numPr>
      </w:pPr>
      <w:r>
        <w:t>These preapproved products only:</w:t>
      </w:r>
    </w:p>
    <w:p w14:paraId="3F760E73" w14:textId="77777777" w:rsidR="00075E7E" w:rsidRDefault="00075E7E" w:rsidP="008A12F0">
      <w:pPr>
        <w:pStyle w:val="spec4"/>
        <w:numPr>
          <w:ilvl w:val="3"/>
          <w:numId w:val="26"/>
        </w:numPr>
      </w:pPr>
      <w:r>
        <w:t>Manhattan Wire, #M9520010</w:t>
      </w:r>
    </w:p>
    <w:p w14:paraId="2F15325C" w14:textId="77777777" w:rsidR="00075E7E" w:rsidRDefault="00075E7E" w:rsidP="008A12F0">
      <w:pPr>
        <w:pStyle w:val="spec4"/>
        <w:numPr>
          <w:ilvl w:val="3"/>
          <w:numId w:val="26"/>
        </w:numPr>
      </w:pPr>
      <w:r>
        <w:t>Beldon #1033A</w:t>
      </w:r>
    </w:p>
    <w:p w14:paraId="5B39D26E" w14:textId="77777777" w:rsidR="00075E7E" w:rsidRDefault="00075E7E" w:rsidP="008A12F0">
      <w:pPr>
        <w:pStyle w:val="spec4"/>
        <w:numPr>
          <w:ilvl w:val="3"/>
          <w:numId w:val="26"/>
        </w:numPr>
      </w:pPr>
      <w:proofErr w:type="spellStart"/>
      <w:r>
        <w:t>Isotec</w:t>
      </w:r>
      <w:proofErr w:type="spellEnd"/>
      <w:r>
        <w:t xml:space="preserve"> (Manufacturer provide product number)</w:t>
      </w:r>
    </w:p>
    <w:p w14:paraId="544AAC16" w14:textId="77777777" w:rsidR="00075E7E" w:rsidRDefault="00075E7E" w:rsidP="008A12F0">
      <w:pPr>
        <w:pStyle w:val="spec3"/>
        <w:numPr>
          <w:ilvl w:val="2"/>
          <w:numId w:val="26"/>
        </w:numPr>
      </w:pPr>
      <w:r>
        <w:t>Characteristics:</w:t>
      </w:r>
    </w:p>
    <w:p w14:paraId="4FB8B7EF" w14:textId="77777777" w:rsidR="00075E7E" w:rsidRDefault="00075E7E" w:rsidP="008A12F0">
      <w:pPr>
        <w:pStyle w:val="spec4"/>
        <w:numPr>
          <w:ilvl w:val="3"/>
          <w:numId w:val="26"/>
        </w:numPr>
      </w:pPr>
      <w:r>
        <w:t>Insulation</w:t>
      </w:r>
    </w:p>
    <w:p w14:paraId="7C7533E5" w14:textId="77777777" w:rsidR="00075E7E" w:rsidRDefault="00075E7E" w:rsidP="008A12F0">
      <w:pPr>
        <w:pStyle w:val="spec5"/>
        <w:numPr>
          <w:ilvl w:val="4"/>
          <w:numId w:val="26"/>
        </w:numPr>
      </w:pPr>
      <w:r>
        <w:t>300V</w:t>
      </w:r>
    </w:p>
    <w:p w14:paraId="3754E3DC" w14:textId="77777777" w:rsidR="00075E7E" w:rsidRDefault="00075E7E" w:rsidP="008A12F0">
      <w:pPr>
        <w:pStyle w:val="spec5"/>
        <w:numPr>
          <w:ilvl w:val="4"/>
          <w:numId w:val="26"/>
        </w:numPr>
      </w:pPr>
      <w:r>
        <w:t>105°C</w:t>
      </w:r>
    </w:p>
    <w:p w14:paraId="4EB63893" w14:textId="77777777" w:rsidR="002B5ABB" w:rsidRDefault="00113228" w:rsidP="008A12F0">
      <w:pPr>
        <w:pStyle w:val="spec4"/>
        <w:numPr>
          <w:ilvl w:val="3"/>
          <w:numId w:val="26"/>
        </w:numPr>
      </w:pPr>
      <w:r>
        <w:t>Drain wire</w:t>
      </w:r>
    </w:p>
    <w:p w14:paraId="3FA54E72" w14:textId="77777777" w:rsidR="00113228" w:rsidRDefault="00113228" w:rsidP="008A12F0">
      <w:pPr>
        <w:pStyle w:val="spec5"/>
        <w:numPr>
          <w:ilvl w:val="4"/>
          <w:numId w:val="26"/>
        </w:numPr>
      </w:pPr>
      <w:r>
        <w:t>Stranded copper</w:t>
      </w:r>
    </w:p>
    <w:p w14:paraId="43BF4C99" w14:textId="77777777" w:rsidR="009060D6" w:rsidRDefault="00075E7E" w:rsidP="008A12F0">
      <w:pPr>
        <w:pStyle w:val="spec4"/>
        <w:numPr>
          <w:ilvl w:val="3"/>
          <w:numId w:val="26"/>
        </w:numPr>
      </w:pPr>
      <w:r>
        <w:t>Deliver on</w:t>
      </w:r>
      <w:r w:rsidR="009060D6">
        <w:t>:</w:t>
      </w:r>
    </w:p>
    <w:p w14:paraId="1CEA539D" w14:textId="77777777" w:rsidR="00075E7E" w:rsidRDefault="009060D6" w:rsidP="008A12F0">
      <w:pPr>
        <w:pStyle w:val="spec5"/>
        <w:numPr>
          <w:ilvl w:val="4"/>
          <w:numId w:val="26"/>
        </w:numPr>
      </w:pPr>
      <w:r>
        <w:t>500, 1000, 2500, or 5000-foot reels</w:t>
      </w:r>
    </w:p>
    <w:p w14:paraId="64967331" w14:textId="77777777" w:rsidR="00A8751B" w:rsidRDefault="00A8751B" w:rsidP="008A12F0">
      <w:pPr>
        <w:pStyle w:val="spec2"/>
        <w:numPr>
          <w:ilvl w:val="0"/>
          <w:numId w:val="26"/>
        </w:numPr>
      </w:pPr>
      <w:bookmarkStart w:id="80" w:name="_Toc221024359"/>
      <w:r>
        <w:lastRenderedPageBreak/>
        <w:t>accessories</w:t>
      </w:r>
      <w:bookmarkEnd w:id="80"/>
    </w:p>
    <w:p w14:paraId="7ACE11BD" w14:textId="77777777" w:rsidR="007419D6" w:rsidRDefault="005A2510" w:rsidP="008A12F0">
      <w:pPr>
        <w:pStyle w:val="spec3"/>
        <w:numPr>
          <w:ilvl w:val="2"/>
          <w:numId w:val="26"/>
        </w:numPr>
      </w:pPr>
      <w:r>
        <w:t>None</w:t>
      </w:r>
      <w:r w:rsidR="00A8751B">
        <w:t>.</w:t>
      </w:r>
      <w:r w:rsidR="007419D6">
        <w:t xml:space="preserve"> </w:t>
      </w:r>
    </w:p>
    <w:p w14:paraId="4E8B71ED" w14:textId="77777777" w:rsidR="00A8751B" w:rsidRDefault="00A8751B">
      <w:pPr>
        <w:pStyle w:val="spec1"/>
      </w:pPr>
      <w:bookmarkStart w:id="81" w:name="_Toc40498878"/>
      <w:bookmarkStart w:id="82" w:name="_Toc42394157"/>
      <w:bookmarkStart w:id="83" w:name="_Toc42646438"/>
      <w:bookmarkStart w:id="84" w:name="_Toc42646515"/>
      <w:bookmarkStart w:id="85" w:name="_Toc42646774"/>
      <w:bookmarkStart w:id="86" w:name="_Toc221024360"/>
      <w:r>
        <w:t>EXECUTION</w:t>
      </w:r>
      <w:bookmarkEnd w:id="81"/>
      <w:bookmarkEnd w:id="82"/>
      <w:bookmarkEnd w:id="83"/>
      <w:bookmarkEnd w:id="84"/>
      <w:bookmarkEnd w:id="85"/>
      <w:bookmarkEnd w:id="86"/>
    </w:p>
    <w:p w14:paraId="569E6B16" w14:textId="77777777" w:rsidR="008A5839" w:rsidRPr="00807BA9" w:rsidRDefault="00807BA9" w:rsidP="00DF36C7">
      <w:pPr>
        <w:pStyle w:val="spec4"/>
        <w:numPr>
          <w:ilvl w:val="0"/>
          <w:numId w:val="0"/>
        </w:numPr>
      </w:pPr>
      <w:r>
        <w:t>NOT USED</w:t>
      </w:r>
    </w:p>
    <w:p w14:paraId="167F0A9B" w14:textId="77777777" w:rsidR="00A8751B" w:rsidRDefault="00A8751B">
      <w:pPr>
        <w:widowControl/>
        <w:tabs>
          <w:tab w:val="left" w:pos="-1080"/>
          <w:tab w:val="left" w:pos="-720"/>
          <w:tab w:val="left" w:pos="0"/>
          <w:tab w:val="left" w:pos="532"/>
          <w:tab w:val="left" w:pos="938"/>
          <w:tab w:val="left" w:pos="1356"/>
          <w:tab w:val="left" w:pos="1713"/>
          <w:tab w:val="left" w:pos="2102"/>
          <w:tab w:val="left" w:pos="2476"/>
          <w:tab w:val="left" w:pos="2736"/>
          <w:tab w:val="left" w:pos="2995"/>
          <w:tab w:val="left" w:pos="3369"/>
          <w:tab w:val="left" w:pos="3686"/>
          <w:tab w:val="left" w:pos="4003"/>
        </w:tabs>
      </w:pPr>
    </w:p>
    <w:p w14:paraId="22C68718" w14:textId="77777777" w:rsidR="00A8751B" w:rsidRDefault="00A8751B" w:rsidP="0075343A">
      <w:pPr>
        <w:widowControl/>
        <w:tabs>
          <w:tab w:val="center" w:pos="5040"/>
        </w:tabs>
      </w:pPr>
      <w:r>
        <w:tab/>
        <w:t>END OF SECTION</w:t>
      </w:r>
    </w:p>
    <w:p w14:paraId="353972B2" w14:textId="77777777" w:rsidR="00A02FEE" w:rsidRDefault="00A02FEE" w:rsidP="0075343A">
      <w:pPr>
        <w:widowControl/>
        <w:tabs>
          <w:tab w:val="center" w:pos="5040"/>
        </w:tabs>
      </w:pPr>
    </w:p>
    <w:sectPr w:rsidR="00A02FEE" w:rsidSect="001F02E8">
      <w:headerReference w:type="even" r:id="rId7"/>
      <w:headerReference w:type="default" r:id="rId8"/>
      <w:footerReference w:type="default" r:id="rId9"/>
      <w:endnotePr>
        <w:numFmt w:val="decimal"/>
      </w:endnotePr>
      <w:type w:val="continuous"/>
      <w:pgSz w:w="12240" w:h="15840" w:code="1"/>
      <w:pgMar w:top="720" w:right="1080" w:bottom="1080" w:left="10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76D49" w14:textId="77777777" w:rsidR="00B8274F" w:rsidRDefault="00B8274F">
      <w:r>
        <w:separator/>
      </w:r>
    </w:p>
  </w:endnote>
  <w:endnote w:type="continuationSeparator" w:id="0">
    <w:p w14:paraId="739D5913" w14:textId="77777777" w:rsidR="00B8274F" w:rsidRDefault="00B82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ABE44" w14:textId="77777777" w:rsidR="006A0574" w:rsidRDefault="006A0574">
    <w:pPr>
      <w:pStyle w:val="Footer"/>
      <w:tabs>
        <w:tab w:val="clear" w:pos="8640"/>
        <w:tab w:val="right" w:pos="10080"/>
      </w:tabs>
      <w:rPr>
        <w:sz w:val="16"/>
      </w:rPr>
    </w:pPr>
  </w:p>
  <w:p w14:paraId="718217CF" w14:textId="77777777" w:rsidR="006A0574" w:rsidRDefault="006A0574">
    <w:pPr>
      <w:pStyle w:val="Footer"/>
      <w:tabs>
        <w:tab w:val="clear" w:pos="8640"/>
        <w:tab w:val="right" w:pos="10080"/>
      </w:tabs>
      <w:rPr>
        <w:sz w:val="16"/>
      </w:rPr>
    </w:pPr>
    <w:r>
      <w:rPr>
        <w:sz w:val="16"/>
      </w:rPr>
      <w:t>03/11/2022</w:t>
    </w:r>
    <w:r>
      <w:rPr>
        <w:sz w:val="16"/>
      </w:rPr>
      <w:tab/>
    </w:r>
    <w:r>
      <w:rPr>
        <w:sz w:val="16"/>
      </w:rPr>
      <w:tab/>
      <w:t>REV. 1</w:t>
    </w:r>
  </w:p>
  <w:p w14:paraId="26D849A0" w14:textId="77777777" w:rsidR="006A0574" w:rsidRDefault="006A0574">
    <w:pPr>
      <w:pStyle w:val="Footer"/>
      <w:jc w:val="center"/>
    </w:pP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noProof/>
        <w:sz w:val="16"/>
      </w:rPr>
      <w:t>6</w:t>
    </w:r>
    <w:r>
      <w:rPr>
        <w:sz w:val="16"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A2853" w14:textId="77777777" w:rsidR="00B8274F" w:rsidRDefault="00B8274F">
      <w:r>
        <w:separator/>
      </w:r>
    </w:p>
  </w:footnote>
  <w:footnote w:type="continuationSeparator" w:id="0">
    <w:p w14:paraId="17AA1FD1" w14:textId="77777777" w:rsidR="00B8274F" w:rsidRDefault="00B82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3D57E" w14:textId="77777777" w:rsidR="006A0574" w:rsidRDefault="006A0574">
    <w:pPr>
      <w:tabs>
        <w:tab w:val="right" w:pos="10080"/>
      </w:tabs>
      <w:rPr>
        <w:rFonts w:cs="Arial"/>
        <w:b/>
        <w:bCs/>
      </w:rPr>
    </w:pPr>
    <w:r>
      <w:rPr>
        <w:rFonts w:cs="Arial"/>
        <w:b/>
        <w:bCs/>
        <w:u w:val="single"/>
      </w:rPr>
      <w:t>SCADA SYSTEMS</w:t>
    </w:r>
    <w:r>
      <w:rPr>
        <w:rFonts w:cs="Arial"/>
        <w:b/>
        <w:bCs/>
        <w:u w:val="single"/>
      </w:rPr>
      <w:tab/>
      <w:t>Job No. XXXX</w:t>
    </w:r>
  </w:p>
  <w:p w14:paraId="56124479" w14:textId="77777777" w:rsidR="006A0574" w:rsidRDefault="006A0574">
    <w:pPr>
      <w:tabs>
        <w:tab w:val="right" w:pos="10080"/>
      </w:tabs>
      <w:rPr>
        <w:rFonts w:cs="Arial"/>
        <w:b/>
        <w:bCs/>
      </w:rPr>
    </w:pPr>
    <w:r>
      <w:rPr>
        <w:rFonts w:cs="Arial"/>
        <w:b/>
        <w:bCs/>
      </w:rPr>
      <w:t xml:space="preserve">Page </w:t>
    </w:r>
    <w:r>
      <w:rPr>
        <w:rFonts w:cs="Arial"/>
        <w:b/>
        <w:bCs/>
      </w:rPr>
      <w:fldChar w:fldCharType="begin"/>
    </w:r>
    <w:r>
      <w:rPr>
        <w:rFonts w:cs="Arial"/>
        <w:b/>
        <w:bCs/>
      </w:rPr>
      <w:instrText xml:space="preserve">PAGE </w:instrText>
    </w:r>
    <w:r>
      <w:rPr>
        <w:rFonts w:cs="Arial"/>
        <w:b/>
        <w:bCs/>
      </w:rPr>
      <w:fldChar w:fldCharType="separate"/>
    </w:r>
    <w:r>
      <w:rPr>
        <w:rFonts w:cs="Arial"/>
        <w:b/>
        <w:bCs/>
        <w:noProof/>
      </w:rPr>
      <w:t>2</w:t>
    </w:r>
    <w:r>
      <w:rPr>
        <w:rFonts w:cs="Arial"/>
        <w:b/>
        <w:bCs/>
      </w:rPr>
      <w:fldChar w:fldCharType="end"/>
    </w:r>
    <w:r>
      <w:rPr>
        <w:rFonts w:cs="Arial"/>
        <w:b/>
        <w:bCs/>
      </w:rPr>
      <w:t xml:space="preserve"> - SECTION 16XXX</w:t>
    </w:r>
    <w:r>
      <w:rPr>
        <w:rFonts w:cs="Arial"/>
        <w:b/>
        <w:bCs/>
      </w:rPr>
      <w:tab/>
    </w:r>
  </w:p>
  <w:p w14:paraId="15D9BFE9" w14:textId="77777777" w:rsidR="006A0574" w:rsidRDefault="006A0574">
    <w:pPr>
      <w:spacing w:line="240" w:lineRule="exact"/>
      <w:rPr>
        <w:rFonts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01E89" w14:textId="77777777" w:rsidR="006A0574" w:rsidRDefault="006A0574">
    <w:pPr>
      <w:tabs>
        <w:tab w:val="right" w:pos="10080"/>
      </w:tabs>
      <w:rPr>
        <w:rFonts w:cs="Arial"/>
        <w:b/>
        <w:bCs/>
      </w:rPr>
    </w:pPr>
    <w:r>
      <w:rPr>
        <w:rFonts w:cs="Arial"/>
        <w:b/>
        <w:bCs/>
        <w:u w:val="single"/>
      </w:rPr>
      <w:tab/>
      <w:t>FARMINGTON ELECTRIC UTILITY SYSTEM</w:t>
    </w:r>
  </w:p>
  <w:p w14:paraId="0F00662F" w14:textId="77777777" w:rsidR="006A0574" w:rsidRDefault="006A0574">
    <w:pPr>
      <w:tabs>
        <w:tab w:val="right" w:pos="10080"/>
      </w:tabs>
      <w:rPr>
        <w:rFonts w:cs="Arial"/>
        <w:b/>
        <w:bCs/>
      </w:rPr>
    </w:pPr>
    <w:r>
      <w:rPr>
        <w:rFonts w:cs="Arial"/>
        <w:b/>
        <w:bCs/>
      </w:rPr>
      <w:tab/>
      <w:t>TRAY CABLE SPECIFICATION</w:t>
    </w:r>
  </w:p>
  <w:p w14:paraId="1D5CC8A8" w14:textId="77777777" w:rsidR="006A0574" w:rsidRDefault="006A0574">
    <w:pPr>
      <w:spacing w:line="240" w:lineRule="exac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1EDAF24E"/>
    <w:lvl w:ilvl="0">
      <w:start w:val="1"/>
      <w:numFmt w:val="decimal"/>
      <w:pStyle w:val="Header"/>
      <w:lvlText w:val="PART %1 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</w:rPr>
    </w:lvl>
    <w:lvl w:ilvl="1">
      <w:start w:val="1"/>
      <w:numFmt w:val="decimalZero"/>
      <w:pStyle w:val="spec5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lowerRoman"/>
      <w:pStyle w:val="spec7"/>
      <w:lvlText w:val="%7."/>
      <w:lvlJc w:val="left"/>
      <w:pPr>
        <w:tabs>
          <w:tab w:val="num" w:pos="2880"/>
        </w:tabs>
        <w:ind w:left="2520" w:hanging="360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0"/>
    <w:lvl w:ilvl="0">
      <w:start w:val="1"/>
      <w:numFmt w:val="decimal"/>
      <w:lvlText w:val="%1"/>
      <w:lvlJc w:val="left"/>
    </w:lvl>
    <w:lvl w:ilvl="1">
      <w:start w:val="1"/>
      <w:numFmt w:val="decimalZero"/>
      <w:lvlText w:val="%2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lowerLetter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lowerLetter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00000000"/>
    <w:lvl w:ilvl="0">
      <w:start w:val="1"/>
      <w:numFmt w:val="decimal"/>
      <w:lvlText w:val="%1"/>
      <w:lvlJc w:val="left"/>
    </w:lvl>
    <w:lvl w:ilvl="1">
      <w:start w:val="1"/>
      <w:numFmt w:val="decimalZero"/>
      <w:lvlText w:val="%2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lowerLetter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lowerLetter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05502A"/>
    <w:multiLevelType w:val="multilevel"/>
    <w:tmpl w:val="6218CA48"/>
    <w:lvl w:ilvl="0">
      <w:start w:val="1"/>
      <w:numFmt w:val="decimal"/>
      <w:lvlText w:val="PART %1"/>
      <w:lvlJc w:val="left"/>
      <w:pPr>
        <w:tabs>
          <w:tab w:val="num" w:pos="108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864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none"/>
      <w:lvlText w:val="%5a."/>
      <w:lvlJc w:val="left"/>
      <w:pPr>
        <w:tabs>
          <w:tab w:val="num" w:pos="3600"/>
        </w:tabs>
        <w:ind w:left="360" w:firstLine="2520"/>
      </w:pPr>
    </w:lvl>
    <w:lvl w:ilvl="5">
      <w:start w:val="1"/>
      <w:numFmt w:val="decimal"/>
      <w:lvlText w:val="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.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65804BD"/>
    <w:multiLevelType w:val="hybridMultilevel"/>
    <w:tmpl w:val="F1D88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07F48"/>
    <w:multiLevelType w:val="multilevel"/>
    <w:tmpl w:val="5C1642F0"/>
    <w:lvl w:ilvl="0">
      <w:start w:val="1"/>
      <w:numFmt w:val="decimal"/>
      <w:lvlText w:val="PART %1"/>
      <w:lvlJc w:val="left"/>
      <w:pPr>
        <w:tabs>
          <w:tab w:val="num" w:pos="1080"/>
        </w:tabs>
        <w:ind w:left="0" w:firstLine="0"/>
      </w:p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0" w:firstLine="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864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none"/>
      <w:lvlText w:val="%5a."/>
      <w:lvlJc w:val="left"/>
      <w:pPr>
        <w:tabs>
          <w:tab w:val="num" w:pos="3600"/>
        </w:tabs>
        <w:ind w:left="360" w:firstLine="2520"/>
      </w:pPr>
    </w:lvl>
    <w:lvl w:ilvl="5">
      <w:start w:val="1"/>
      <w:numFmt w:val="decimal"/>
      <w:lvlText w:val="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.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CFD1001"/>
    <w:multiLevelType w:val="hybridMultilevel"/>
    <w:tmpl w:val="F22AC23C"/>
    <w:lvl w:ilvl="0" w:tplc="FFFFFFFF">
      <w:start w:val="1"/>
      <w:numFmt w:val="bullet"/>
      <w:lvlText w:val=""/>
      <w:legacy w:legacy="1" w:legacySpace="0" w:legacyIndent="360"/>
      <w:lvlJc w:val="left"/>
      <w:pPr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  <w:lvl w:ilvl="0">
        <w:start w:val="1"/>
        <w:numFmt w:val="decimal"/>
        <w:pStyle w:val="Header"/>
        <w:lvlText w:val="PART %1   "/>
        <w:lvlJc w:val="left"/>
      </w:lvl>
    </w:lvlOverride>
    <w:lvlOverride w:ilvl="1">
      <w:startOverride w:val="1"/>
      <w:lvl w:ilvl="1">
        <w:start w:val="1"/>
        <w:numFmt w:val="decimal"/>
        <w:pStyle w:val="spec5"/>
        <w:lvlText w:val="%1.%2"/>
        <w:lvlJc w:val="left"/>
      </w:lvl>
    </w:lvlOverride>
    <w:lvlOverride w:ilvl="2">
      <w:startOverride w:val="1"/>
      <w:lvl w:ilvl="2">
        <w:start w:val="1"/>
        <w:numFmt w:val="decimal"/>
        <w:pStyle w:val="spec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spec4"/>
        <w:lvlText w:val="%4."/>
        <w:lvlJc w:val="left"/>
      </w:lvl>
    </w:lvlOverride>
    <w:lvlOverride w:ilvl="4">
      <w:startOverride w:val="1"/>
      <w:lvl w:ilvl="4">
        <w:start w:val="1"/>
        <w:numFmt w:val="decimal"/>
        <w:pStyle w:val="spec5"/>
        <w:lvlText w:val="%5"/>
        <w:lvlJc w:val="left"/>
      </w:lvl>
    </w:lvlOverride>
    <w:lvlOverride w:ilvl="5">
      <w:startOverride w:val="1"/>
      <w:lvl w:ilvl="5">
        <w:start w:val="1"/>
        <w:numFmt w:val="decimal"/>
        <w:pStyle w:val="spec6"/>
        <w:lvlText w:val="%6"/>
        <w:lvlJc w:val="left"/>
      </w:lvl>
    </w:lvlOverride>
    <w:lvlOverride w:ilvl="6">
      <w:startOverride w:val="1"/>
      <w:lvl w:ilvl="6">
        <w:start w:val="1"/>
        <w:numFmt w:val="decimal"/>
        <w:pStyle w:val="spec7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>
    <w:abstractNumId w:val="0"/>
  </w:num>
  <w:num w:numId="3">
    <w:abstractNumId w:val="0"/>
    <w:lvlOverride w:ilvl="0">
      <w:lvl w:ilvl="0">
        <w:start w:val="1"/>
        <w:numFmt w:val="decimal"/>
        <w:pStyle w:val="Header"/>
        <w:lvlText w:val="PART %1   "/>
        <w:lvlJc w:val="left"/>
        <w:pPr>
          <w:tabs>
            <w:tab w:val="num" w:pos="0"/>
          </w:tabs>
          <w:ind w:left="0" w:firstLine="0"/>
        </w:pPr>
      </w:lvl>
    </w:lvlOverride>
    <w:lvlOverride w:ilvl="1">
      <w:lvl w:ilvl="1">
        <w:start w:val="1"/>
        <w:numFmt w:val="decimal"/>
        <w:pStyle w:val="spec5"/>
        <w:lvlText w:val="%1.%2"/>
        <w:lvlJc w:val="left"/>
        <w:pPr>
          <w:tabs>
            <w:tab w:val="num" w:pos="0"/>
          </w:tabs>
          <w:ind w:left="0" w:firstLine="0"/>
        </w:pPr>
      </w:lvl>
    </w:lvlOverride>
    <w:lvlOverride w:ilvl="2">
      <w:lvl w:ilvl="2">
        <w:start w:val="1"/>
        <w:numFmt w:val="upperLetter"/>
        <w:pStyle w:val="spec3"/>
        <w:lvlText w:val="%3."/>
        <w:lvlJc w:val="left"/>
        <w:pPr>
          <w:tabs>
            <w:tab w:val="num" w:pos="432"/>
          </w:tabs>
          <w:ind w:left="144" w:hanging="72"/>
        </w:pPr>
      </w:lvl>
    </w:lvlOverride>
    <w:lvlOverride w:ilvl="3">
      <w:lvl w:ilvl="3">
        <w:start w:val="1"/>
        <w:numFmt w:val="decimal"/>
        <w:pStyle w:val="spec4"/>
        <w:lvlText w:val="%4."/>
        <w:lvlJc w:val="left"/>
        <w:pPr>
          <w:tabs>
            <w:tab w:val="num" w:pos="0"/>
          </w:tabs>
          <w:ind w:left="0" w:firstLine="0"/>
        </w:pPr>
      </w:lvl>
    </w:lvlOverride>
    <w:lvlOverride w:ilvl="4">
      <w:lvl w:ilvl="4">
        <w:start w:val="1"/>
        <w:numFmt w:val="decimal"/>
        <w:pStyle w:val="spec5"/>
        <w:lvlText w:val="%5"/>
        <w:lvlJc w:val="left"/>
        <w:pPr>
          <w:tabs>
            <w:tab w:val="num" w:pos="0"/>
          </w:tabs>
          <w:ind w:left="0" w:firstLine="0"/>
        </w:pPr>
      </w:lvl>
    </w:lvlOverride>
    <w:lvlOverride w:ilvl="5">
      <w:lvl w:ilvl="5">
        <w:start w:val="1"/>
        <w:numFmt w:val="decimal"/>
        <w:pStyle w:val="spec6"/>
        <w:lvlText w:val="%6"/>
        <w:lvlJc w:val="left"/>
        <w:pPr>
          <w:tabs>
            <w:tab w:val="num" w:pos="0"/>
          </w:tabs>
          <w:ind w:left="0" w:firstLine="0"/>
        </w:pPr>
      </w:lvl>
    </w:lvlOverride>
    <w:lvlOverride w:ilvl="6">
      <w:lvl w:ilvl="6">
        <w:start w:val="1"/>
        <w:numFmt w:val="decimal"/>
        <w:pStyle w:val="spec7"/>
        <w:lvlText w:val="%7"/>
        <w:lvlJc w:val="left"/>
        <w:pPr>
          <w:tabs>
            <w:tab w:val="num" w:pos="0"/>
          </w:tabs>
          <w:ind w:left="0" w:firstLine="0"/>
        </w:pPr>
      </w:lvl>
    </w:lvlOverride>
    <w:lvlOverride w:ilvl="7">
      <w:lvl w:ilvl="7">
        <w:start w:val="1"/>
        <w:numFmt w:val="decimal"/>
        <w:lvlText w:val="%8"/>
        <w:lvlJc w:val="left"/>
        <w:pPr>
          <w:tabs>
            <w:tab w:val="num" w:pos="0"/>
          </w:tabs>
          <w:ind w:left="0" w:firstLine="0"/>
        </w:pPr>
      </w:lvl>
    </w:lvlOverride>
    <w:lvlOverride w:ilvl="8">
      <w:lvl w:ilvl="8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</w:num>
  <w:num w:numId="4">
    <w:abstractNumId w:val="5"/>
  </w:num>
  <w:num w:numId="5">
    <w:abstractNumId w:val="3"/>
  </w:num>
  <w:num w:numId="6">
    <w:abstractNumId w:val="0"/>
    <w:lvlOverride w:ilvl="0">
      <w:lvl w:ilvl="0">
        <w:start w:val="1"/>
        <w:numFmt w:val="decimal"/>
        <w:pStyle w:val="Header"/>
        <w:lvlText w:val="PART %1   "/>
        <w:lvlJc w:val="left"/>
        <w:pPr>
          <w:tabs>
            <w:tab w:val="num" w:pos="2102"/>
          </w:tabs>
          <w:ind w:left="2102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spec5"/>
        <w:lvlText w:val="%1.%2"/>
        <w:lvlJc w:val="left"/>
        <w:pPr>
          <w:tabs>
            <w:tab w:val="num" w:pos="2102"/>
          </w:tabs>
          <w:ind w:left="2102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spec3"/>
        <w:lvlText w:val="%3."/>
        <w:lvlJc w:val="left"/>
        <w:pPr>
          <w:tabs>
            <w:tab w:val="num" w:pos="2102"/>
          </w:tabs>
          <w:ind w:left="2102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spec4"/>
        <w:lvlText w:val="%4."/>
        <w:lvlJc w:val="left"/>
        <w:pPr>
          <w:tabs>
            <w:tab w:val="num" w:pos="2102"/>
          </w:tabs>
          <w:ind w:left="2102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spec5"/>
        <w:lvlText w:val="%5."/>
        <w:lvlJc w:val="left"/>
        <w:pPr>
          <w:tabs>
            <w:tab w:val="num" w:pos="2102"/>
          </w:tabs>
          <w:ind w:left="2102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spec6"/>
        <w:lvlText w:val="%6)"/>
        <w:lvlJc w:val="left"/>
        <w:pPr>
          <w:tabs>
            <w:tab w:val="num" w:pos="2102"/>
          </w:tabs>
          <w:ind w:left="2102" w:firstLine="0"/>
        </w:pPr>
        <w:rPr>
          <w:rFonts w:hint="default"/>
        </w:rPr>
      </w:lvl>
    </w:lvlOverride>
    <w:lvlOverride w:ilvl="6">
      <w:lvl w:ilvl="6">
        <w:start w:val="1"/>
        <w:numFmt w:val="lowerLetter"/>
        <w:pStyle w:val="spec7"/>
        <w:lvlText w:val="%7)"/>
        <w:lvlJc w:val="left"/>
        <w:pPr>
          <w:tabs>
            <w:tab w:val="num" w:pos="2462"/>
          </w:tabs>
          <w:ind w:left="2102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8"/>
        <w:lvlJc w:val="left"/>
        <w:pPr>
          <w:tabs>
            <w:tab w:val="num" w:pos="2102"/>
          </w:tabs>
          <w:ind w:left="2102" w:firstLine="0"/>
        </w:pPr>
        <w:rPr>
          <w:rFonts w:hint="default"/>
        </w:rPr>
      </w:lvl>
    </w:lvlOverride>
    <w:lvlOverride w:ilvl="8">
      <w:lvl w:ilvl="8">
        <w:numFmt w:val="decimal"/>
        <w:lvlText w:val=""/>
        <w:lvlJc w:val="left"/>
        <w:pPr>
          <w:tabs>
            <w:tab w:val="num" w:pos="2102"/>
          </w:tabs>
          <w:ind w:left="2102" w:firstLine="0"/>
        </w:pPr>
        <w:rPr>
          <w:rFonts w:hint="default"/>
        </w:rPr>
      </w:lvl>
    </w:lvlOverride>
  </w:num>
  <w:num w:numId="7">
    <w:abstractNumId w:val="0"/>
    <w:lvlOverride w:ilvl="0">
      <w:lvl w:ilvl="0">
        <w:start w:val="1"/>
        <w:numFmt w:val="decimal"/>
        <w:pStyle w:val="Header"/>
        <w:lvlText w:val="PART %1   "/>
        <w:lvlJc w:val="left"/>
        <w:pPr>
          <w:tabs>
            <w:tab w:val="num" w:pos="2102"/>
          </w:tabs>
          <w:ind w:left="2102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spec5"/>
        <w:lvlText w:val="%1.%2"/>
        <w:lvlJc w:val="left"/>
        <w:pPr>
          <w:tabs>
            <w:tab w:val="num" w:pos="2102"/>
          </w:tabs>
          <w:ind w:left="2102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spec3"/>
        <w:lvlText w:val="%3."/>
        <w:lvlJc w:val="left"/>
        <w:pPr>
          <w:tabs>
            <w:tab w:val="num" w:pos="2102"/>
          </w:tabs>
          <w:ind w:left="2102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spec4"/>
        <w:lvlText w:val="%4."/>
        <w:lvlJc w:val="left"/>
        <w:pPr>
          <w:tabs>
            <w:tab w:val="num" w:pos="2102"/>
          </w:tabs>
          <w:ind w:left="2102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spec5"/>
        <w:lvlText w:val="%5."/>
        <w:lvlJc w:val="left"/>
        <w:pPr>
          <w:tabs>
            <w:tab w:val="num" w:pos="2102"/>
          </w:tabs>
          <w:ind w:left="2102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spec6"/>
        <w:lvlText w:val="%6)"/>
        <w:lvlJc w:val="left"/>
        <w:pPr>
          <w:tabs>
            <w:tab w:val="num" w:pos="2102"/>
          </w:tabs>
          <w:ind w:left="2102" w:firstLine="0"/>
        </w:pPr>
        <w:rPr>
          <w:rFonts w:hint="default"/>
        </w:rPr>
      </w:lvl>
    </w:lvlOverride>
    <w:lvlOverride w:ilvl="6">
      <w:lvl w:ilvl="6">
        <w:start w:val="1"/>
        <w:numFmt w:val="lowerLetter"/>
        <w:pStyle w:val="spec7"/>
        <w:lvlText w:val="%7)"/>
        <w:lvlJc w:val="left"/>
        <w:pPr>
          <w:tabs>
            <w:tab w:val="num" w:pos="2462"/>
          </w:tabs>
          <w:ind w:left="1440" w:firstLine="662"/>
        </w:pPr>
        <w:rPr>
          <w:rFonts w:hint="default"/>
        </w:rPr>
      </w:lvl>
    </w:lvlOverride>
    <w:lvlOverride w:ilvl="7">
      <w:lvl w:ilvl="7">
        <w:start w:val="1"/>
        <w:numFmt w:val="decimal"/>
        <w:lvlText w:val="%8"/>
        <w:lvlJc w:val="left"/>
        <w:pPr>
          <w:tabs>
            <w:tab w:val="num" w:pos="2102"/>
          </w:tabs>
          <w:ind w:left="2102" w:firstLine="0"/>
        </w:pPr>
        <w:rPr>
          <w:rFonts w:hint="default"/>
        </w:rPr>
      </w:lvl>
    </w:lvlOverride>
    <w:lvlOverride w:ilvl="8">
      <w:lvl w:ilvl="8">
        <w:numFmt w:val="decimal"/>
        <w:lvlText w:val=""/>
        <w:lvlJc w:val="left"/>
        <w:pPr>
          <w:tabs>
            <w:tab w:val="num" w:pos="2102"/>
          </w:tabs>
          <w:ind w:left="2102" w:firstLine="0"/>
        </w:pPr>
        <w:rPr>
          <w:rFonts w:hint="default"/>
        </w:rPr>
      </w:lvl>
    </w:lvlOverride>
  </w:num>
  <w:num w:numId="8">
    <w:abstractNumId w:val="6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2F8"/>
    <w:rsid w:val="0000508B"/>
    <w:rsid w:val="0000741A"/>
    <w:rsid w:val="000130FF"/>
    <w:rsid w:val="00015457"/>
    <w:rsid w:val="000179D1"/>
    <w:rsid w:val="000229EC"/>
    <w:rsid w:val="000309BD"/>
    <w:rsid w:val="000373C2"/>
    <w:rsid w:val="00042144"/>
    <w:rsid w:val="0004380A"/>
    <w:rsid w:val="00045D0C"/>
    <w:rsid w:val="00051318"/>
    <w:rsid w:val="00051B3B"/>
    <w:rsid w:val="000524F5"/>
    <w:rsid w:val="00057513"/>
    <w:rsid w:val="0005773E"/>
    <w:rsid w:val="000608B8"/>
    <w:rsid w:val="00075E7E"/>
    <w:rsid w:val="00090708"/>
    <w:rsid w:val="0009093B"/>
    <w:rsid w:val="0009439A"/>
    <w:rsid w:val="00095CC2"/>
    <w:rsid w:val="00096F18"/>
    <w:rsid w:val="00097031"/>
    <w:rsid w:val="000A0775"/>
    <w:rsid w:val="000A0C1A"/>
    <w:rsid w:val="000A4947"/>
    <w:rsid w:val="000A4ADD"/>
    <w:rsid w:val="000A57B8"/>
    <w:rsid w:val="000A628E"/>
    <w:rsid w:val="000B5B3B"/>
    <w:rsid w:val="000B5BEF"/>
    <w:rsid w:val="000B7570"/>
    <w:rsid w:val="000C33BC"/>
    <w:rsid w:val="000C5E8E"/>
    <w:rsid w:val="000D3B57"/>
    <w:rsid w:val="000D79C8"/>
    <w:rsid w:val="000E0CBD"/>
    <w:rsid w:val="000E3722"/>
    <w:rsid w:val="000E6933"/>
    <w:rsid w:val="000F3FFA"/>
    <w:rsid w:val="0010089A"/>
    <w:rsid w:val="0010363D"/>
    <w:rsid w:val="00107AA5"/>
    <w:rsid w:val="0011112D"/>
    <w:rsid w:val="00113228"/>
    <w:rsid w:val="001351C3"/>
    <w:rsid w:val="001422B7"/>
    <w:rsid w:val="00145B85"/>
    <w:rsid w:val="0014751A"/>
    <w:rsid w:val="001579A8"/>
    <w:rsid w:val="00165365"/>
    <w:rsid w:val="00170CF2"/>
    <w:rsid w:val="00180866"/>
    <w:rsid w:val="00180CEB"/>
    <w:rsid w:val="001821F3"/>
    <w:rsid w:val="001838AF"/>
    <w:rsid w:val="0019214C"/>
    <w:rsid w:val="00192F5E"/>
    <w:rsid w:val="001A323E"/>
    <w:rsid w:val="001A77B8"/>
    <w:rsid w:val="001B111B"/>
    <w:rsid w:val="001B4574"/>
    <w:rsid w:val="001C116B"/>
    <w:rsid w:val="001C276E"/>
    <w:rsid w:val="001C27A0"/>
    <w:rsid w:val="001C3B47"/>
    <w:rsid w:val="001C3CA3"/>
    <w:rsid w:val="001C7FA7"/>
    <w:rsid w:val="001D2D71"/>
    <w:rsid w:val="001D4813"/>
    <w:rsid w:val="001E07F6"/>
    <w:rsid w:val="001E1645"/>
    <w:rsid w:val="001E39F3"/>
    <w:rsid w:val="001E6369"/>
    <w:rsid w:val="001E76F9"/>
    <w:rsid w:val="001F02E8"/>
    <w:rsid w:val="001F1C47"/>
    <w:rsid w:val="001F7072"/>
    <w:rsid w:val="00200804"/>
    <w:rsid w:val="002105E5"/>
    <w:rsid w:val="002200BA"/>
    <w:rsid w:val="00227B2E"/>
    <w:rsid w:val="0023544A"/>
    <w:rsid w:val="00236D72"/>
    <w:rsid w:val="00241FDB"/>
    <w:rsid w:val="00242243"/>
    <w:rsid w:val="00251B46"/>
    <w:rsid w:val="00256195"/>
    <w:rsid w:val="002569DB"/>
    <w:rsid w:val="00256A80"/>
    <w:rsid w:val="002577B3"/>
    <w:rsid w:val="00257C5D"/>
    <w:rsid w:val="0026239D"/>
    <w:rsid w:val="00280335"/>
    <w:rsid w:val="00282344"/>
    <w:rsid w:val="002844DC"/>
    <w:rsid w:val="0029073C"/>
    <w:rsid w:val="002913F8"/>
    <w:rsid w:val="00291F31"/>
    <w:rsid w:val="00295F1D"/>
    <w:rsid w:val="0029610A"/>
    <w:rsid w:val="002977B1"/>
    <w:rsid w:val="002A615F"/>
    <w:rsid w:val="002B3792"/>
    <w:rsid w:val="002B5ABB"/>
    <w:rsid w:val="002B6316"/>
    <w:rsid w:val="002C5CA7"/>
    <w:rsid w:val="002E4162"/>
    <w:rsid w:val="002F4840"/>
    <w:rsid w:val="00301E7F"/>
    <w:rsid w:val="00305886"/>
    <w:rsid w:val="00307EEE"/>
    <w:rsid w:val="00315994"/>
    <w:rsid w:val="003174F3"/>
    <w:rsid w:val="00323390"/>
    <w:rsid w:val="00331B66"/>
    <w:rsid w:val="003325FF"/>
    <w:rsid w:val="00341FCE"/>
    <w:rsid w:val="0034658D"/>
    <w:rsid w:val="00346E0C"/>
    <w:rsid w:val="00356517"/>
    <w:rsid w:val="00361E52"/>
    <w:rsid w:val="003628B0"/>
    <w:rsid w:val="00372665"/>
    <w:rsid w:val="00375849"/>
    <w:rsid w:val="00380B81"/>
    <w:rsid w:val="00383DC7"/>
    <w:rsid w:val="00396771"/>
    <w:rsid w:val="003A00C1"/>
    <w:rsid w:val="003A2D25"/>
    <w:rsid w:val="003A3A4D"/>
    <w:rsid w:val="003A622F"/>
    <w:rsid w:val="003C02F5"/>
    <w:rsid w:val="003C394B"/>
    <w:rsid w:val="003C6F5D"/>
    <w:rsid w:val="003C76EB"/>
    <w:rsid w:val="003D1658"/>
    <w:rsid w:val="003D170E"/>
    <w:rsid w:val="003D283A"/>
    <w:rsid w:val="003D3C34"/>
    <w:rsid w:val="003E53F0"/>
    <w:rsid w:val="003F1EE1"/>
    <w:rsid w:val="003F205B"/>
    <w:rsid w:val="003F3FD1"/>
    <w:rsid w:val="00403674"/>
    <w:rsid w:val="00416B84"/>
    <w:rsid w:val="00425BEF"/>
    <w:rsid w:val="00435E28"/>
    <w:rsid w:val="00437111"/>
    <w:rsid w:val="0044232E"/>
    <w:rsid w:val="00442403"/>
    <w:rsid w:val="004431A4"/>
    <w:rsid w:val="00451762"/>
    <w:rsid w:val="00455717"/>
    <w:rsid w:val="00456173"/>
    <w:rsid w:val="004571DB"/>
    <w:rsid w:val="004573DC"/>
    <w:rsid w:val="00462991"/>
    <w:rsid w:val="004630E7"/>
    <w:rsid w:val="00464A58"/>
    <w:rsid w:val="0046735A"/>
    <w:rsid w:val="00472D43"/>
    <w:rsid w:val="00482A67"/>
    <w:rsid w:val="0049299F"/>
    <w:rsid w:val="004A3367"/>
    <w:rsid w:val="004A61CE"/>
    <w:rsid w:val="004A7827"/>
    <w:rsid w:val="004B24F3"/>
    <w:rsid w:val="004C0066"/>
    <w:rsid w:val="004C06A5"/>
    <w:rsid w:val="004C102F"/>
    <w:rsid w:val="004C3121"/>
    <w:rsid w:val="004C3B46"/>
    <w:rsid w:val="004C4C7B"/>
    <w:rsid w:val="004C7B73"/>
    <w:rsid w:val="004E33BA"/>
    <w:rsid w:val="004E3E44"/>
    <w:rsid w:val="004E488B"/>
    <w:rsid w:val="004F0D11"/>
    <w:rsid w:val="004F16E5"/>
    <w:rsid w:val="004F5090"/>
    <w:rsid w:val="004F5976"/>
    <w:rsid w:val="004F63B2"/>
    <w:rsid w:val="004F7288"/>
    <w:rsid w:val="00500841"/>
    <w:rsid w:val="00503FA1"/>
    <w:rsid w:val="0050674D"/>
    <w:rsid w:val="00510184"/>
    <w:rsid w:val="00512191"/>
    <w:rsid w:val="00513F62"/>
    <w:rsid w:val="00513FE5"/>
    <w:rsid w:val="0051454D"/>
    <w:rsid w:val="00515A48"/>
    <w:rsid w:val="00516874"/>
    <w:rsid w:val="00527026"/>
    <w:rsid w:val="00536150"/>
    <w:rsid w:val="00537E51"/>
    <w:rsid w:val="00544D4E"/>
    <w:rsid w:val="00572F6D"/>
    <w:rsid w:val="0058235B"/>
    <w:rsid w:val="0058738C"/>
    <w:rsid w:val="00587490"/>
    <w:rsid w:val="00587C72"/>
    <w:rsid w:val="00591870"/>
    <w:rsid w:val="005A2510"/>
    <w:rsid w:val="005B0783"/>
    <w:rsid w:val="005B62F8"/>
    <w:rsid w:val="005B7B1D"/>
    <w:rsid w:val="005C1822"/>
    <w:rsid w:val="005D0A11"/>
    <w:rsid w:val="005D3652"/>
    <w:rsid w:val="005D41FE"/>
    <w:rsid w:val="005D58C6"/>
    <w:rsid w:val="005E0D51"/>
    <w:rsid w:val="005F0B92"/>
    <w:rsid w:val="005F6493"/>
    <w:rsid w:val="00600A98"/>
    <w:rsid w:val="0060634C"/>
    <w:rsid w:val="00611C19"/>
    <w:rsid w:val="006128CC"/>
    <w:rsid w:val="0061571A"/>
    <w:rsid w:val="00620F44"/>
    <w:rsid w:val="006253B7"/>
    <w:rsid w:val="00625478"/>
    <w:rsid w:val="0063491B"/>
    <w:rsid w:val="00642812"/>
    <w:rsid w:val="006511BC"/>
    <w:rsid w:val="0065144B"/>
    <w:rsid w:val="0065235C"/>
    <w:rsid w:val="006527AC"/>
    <w:rsid w:val="006536C5"/>
    <w:rsid w:val="00660373"/>
    <w:rsid w:val="00662C65"/>
    <w:rsid w:val="00664B0C"/>
    <w:rsid w:val="00695269"/>
    <w:rsid w:val="00696E16"/>
    <w:rsid w:val="006A0574"/>
    <w:rsid w:val="006C2D13"/>
    <w:rsid w:val="006C5B60"/>
    <w:rsid w:val="006C6EAD"/>
    <w:rsid w:val="006D3631"/>
    <w:rsid w:val="006D6320"/>
    <w:rsid w:val="006F5C97"/>
    <w:rsid w:val="00701FFB"/>
    <w:rsid w:val="007347E1"/>
    <w:rsid w:val="00735EF3"/>
    <w:rsid w:val="00736742"/>
    <w:rsid w:val="007372CE"/>
    <w:rsid w:val="007419D6"/>
    <w:rsid w:val="00742086"/>
    <w:rsid w:val="00743FD9"/>
    <w:rsid w:val="007525A4"/>
    <w:rsid w:val="0075343A"/>
    <w:rsid w:val="00753AD0"/>
    <w:rsid w:val="00753B6A"/>
    <w:rsid w:val="00757709"/>
    <w:rsid w:val="0076141B"/>
    <w:rsid w:val="0076174E"/>
    <w:rsid w:val="007633C5"/>
    <w:rsid w:val="00764D9E"/>
    <w:rsid w:val="0077585B"/>
    <w:rsid w:val="00776D7A"/>
    <w:rsid w:val="00780C87"/>
    <w:rsid w:val="00781F7D"/>
    <w:rsid w:val="00785FB9"/>
    <w:rsid w:val="007875FC"/>
    <w:rsid w:val="00794015"/>
    <w:rsid w:val="00794DF1"/>
    <w:rsid w:val="00797CE6"/>
    <w:rsid w:val="007A120D"/>
    <w:rsid w:val="007B59FF"/>
    <w:rsid w:val="007B5AD3"/>
    <w:rsid w:val="007C054A"/>
    <w:rsid w:val="007C2C60"/>
    <w:rsid w:val="007C684C"/>
    <w:rsid w:val="007D52B6"/>
    <w:rsid w:val="007D6E88"/>
    <w:rsid w:val="007E3848"/>
    <w:rsid w:val="007E625A"/>
    <w:rsid w:val="007E6C6E"/>
    <w:rsid w:val="007F0559"/>
    <w:rsid w:val="007F2F21"/>
    <w:rsid w:val="007F67B9"/>
    <w:rsid w:val="007F7895"/>
    <w:rsid w:val="00805C8B"/>
    <w:rsid w:val="00807BA9"/>
    <w:rsid w:val="00823731"/>
    <w:rsid w:val="00827556"/>
    <w:rsid w:val="00842790"/>
    <w:rsid w:val="0084340F"/>
    <w:rsid w:val="008437F8"/>
    <w:rsid w:val="008466C6"/>
    <w:rsid w:val="008531E9"/>
    <w:rsid w:val="00857759"/>
    <w:rsid w:val="00861EFF"/>
    <w:rsid w:val="00871232"/>
    <w:rsid w:val="00875561"/>
    <w:rsid w:val="008910FE"/>
    <w:rsid w:val="008A12F0"/>
    <w:rsid w:val="008A5839"/>
    <w:rsid w:val="008B0386"/>
    <w:rsid w:val="008C1133"/>
    <w:rsid w:val="008C5717"/>
    <w:rsid w:val="008D19C6"/>
    <w:rsid w:val="008D6C97"/>
    <w:rsid w:val="008E093A"/>
    <w:rsid w:val="008E415D"/>
    <w:rsid w:val="008F0956"/>
    <w:rsid w:val="008F1146"/>
    <w:rsid w:val="008F55FC"/>
    <w:rsid w:val="008F5D19"/>
    <w:rsid w:val="00901424"/>
    <w:rsid w:val="009060D6"/>
    <w:rsid w:val="009104AD"/>
    <w:rsid w:val="00910753"/>
    <w:rsid w:val="009110AE"/>
    <w:rsid w:val="0091382E"/>
    <w:rsid w:val="00917AE9"/>
    <w:rsid w:val="00920C47"/>
    <w:rsid w:val="0092128C"/>
    <w:rsid w:val="009238CD"/>
    <w:rsid w:val="0093639A"/>
    <w:rsid w:val="00951767"/>
    <w:rsid w:val="009560DC"/>
    <w:rsid w:val="00960605"/>
    <w:rsid w:val="00964F95"/>
    <w:rsid w:val="0096684B"/>
    <w:rsid w:val="00971015"/>
    <w:rsid w:val="00972D13"/>
    <w:rsid w:val="00975683"/>
    <w:rsid w:val="0097765A"/>
    <w:rsid w:val="009839EE"/>
    <w:rsid w:val="0098537F"/>
    <w:rsid w:val="0098634D"/>
    <w:rsid w:val="009A08ED"/>
    <w:rsid w:val="009B14E6"/>
    <w:rsid w:val="009B3232"/>
    <w:rsid w:val="009B56E0"/>
    <w:rsid w:val="009C10B5"/>
    <w:rsid w:val="009C6C01"/>
    <w:rsid w:val="009D10E1"/>
    <w:rsid w:val="009D2163"/>
    <w:rsid w:val="009D3307"/>
    <w:rsid w:val="009E0C0B"/>
    <w:rsid w:val="009E773E"/>
    <w:rsid w:val="009F63CB"/>
    <w:rsid w:val="009F716B"/>
    <w:rsid w:val="00A02FEE"/>
    <w:rsid w:val="00A07585"/>
    <w:rsid w:val="00A20041"/>
    <w:rsid w:val="00A25F77"/>
    <w:rsid w:val="00A308E4"/>
    <w:rsid w:val="00A31D8D"/>
    <w:rsid w:val="00A524E3"/>
    <w:rsid w:val="00A52525"/>
    <w:rsid w:val="00A55827"/>
    <w:rsid w:val="00A571D9"/>
    <w:rsid w:val="00A6527D"/>
    <w:rsid w:val="00A67DFA"/>
    <w:rsid w:val="00A70393"/>
    <w:rsid w:val="00A86308"/>
    <w:rsid w:val="00A865C9"/>
    <w:rsid w:val="00A8751B"/>
    <w:rsid w:val="00A875FA"/>
    <w:rsid w:val="00A97B4A"/>
    <w:rsid w:val="00AA193F"/>
    <w:rsid w:val="00AA217B"/>
    <w:rsid w:val="00AB144E"/>
    <w:rsid w:val="00AB189F"/>
    <w:rsid w:val="00AC4C60"/>
    <w:rsid w:val="00AD0E24"/>
    <w:rsid w:val="00AD112A"/>
    <w:rsid w:val="00AF342F"/>
    <w:rsid w:val="00AF5C52"/>
    <w:rsid w:val="00B0286C"/>
    <w:rsid w:val="00B058A1"/>
    <w:rsid w:val="00B11BB0"/>
    <w:rsid w:val="00B13BD1"/>
    <w:rsid w:val="00B157F4"/>
    <w:rsid w:val="00B16184"/>
    <w:rsid w:val="00B16468"/>
    <w:rsid w:val="00B2038F"/>
    <w:rsid w:val="00B25CFD"/>
    <w:rsid w:val="00B27D2D"/>
    <w:rsid w:val="00B27D86"/>
    <w:rsid w:val="00B31AB1"/>
    <w:rsid w:val="00B3298A"/>
    <w:rsid w:val="00B37B3C"/>
    <w:rsid w:val="00B42E9A"/>
    <w:rsid w:val="00B44A62"/>
    <w:rsid w:val="00B45CE2"/>
    <w:rsid w:val="00B51E41"/>
    <w:rsid w:val="00B62BED"/>
    <w:rsid w:val="00B71069"/>
    <w:rsid w:val="00B73ED6"/>
    <w:rsid w:val="00B76150"/>
    <w:rsid w:val="00B820F8"/>
    <w:rsid w:val="00B8274F"/>
    <w:rsid w:val="00B82F40"/>
    <w:rsid w:val="00B91E23"/>
    <w:rsid w:val="00B92F42"/>
    <w:rsid w:val="00BA2259"/>
    <w:rsid w:val="00BA622D"/>
    <w:rsid w:val="00BB6BF8"/>
    <w:rsid w:val="00BC1E35"/>
    <w:rsid w:val="00BC5455"/>
    <w:rsid w:val="00BD17B3"/>
    <w:rsid w:val="00BD589E"/>
    <w:rsid w:val="00BD5BC1"/>
    <w:rsid w:val="00BE2490"/>
    <w:rsid w:val="00BF104B"/>
    <w:rsid w:val="00BF2226"/>
    <w:rsid w:val="00C00EF2"/>
    <w:rsid w:val="00C02C4E"/>
    <w:rsid w:val="00C03A93"/>
    <w:rsid w:val="00C04A13"/>
    <w:rsid w:val="00C06F7A"/>
    <w:rsid w:val="00C0799A"/>
    <w:rsid w:val="00C10BCF"/>
    <w:rsid w:val="00C26CA9"/>
    <w:rsid w:val="00C414E2"/>
    <w:rsid w:val="00C43301"/>
    <w:rsid w:val="00C4799E"/>
    <w:rsid w:val="00C52A3B"/>
    <w:rsid w:val="00C542E7"/>
    <w:rsid w:val="00C54F90"/>
    <w:rsid w:val="00C56622"/>
    <w:rsid w:val="00C65AA8"/>
    <w:rsid w:val="00C80693"/>
    <w:rsid w:val="00C80D50"/>
    <w:rsid w:val="00C8426B"/>
    <w:rsid w:val="00C85A16"/>
    <w:rsid w:val="00C86C53"/>
    <w:rsid w:val="00C91E78"/>
    <w:rsid w:val="00C93F9E"/>
    <w:rsid w:val="00C965AE"/>
    <w:rsid w:val="00CA26CB"/>
    <w:rsid w:val="00CB0503"/>
    <w:rsid w:val="00CC5BDC"/>
    <w:rsid w:val="00CC5D63"/>
    <w:rsid w:val="00CD758E"/>
    <w:rsid w:val="00CE00B4"/>
    <w:rsid w:val="00CE4A60"/>
    <w:rsid w:val="00CE5021"/>
    <w:rsid w:val="00CE5561"/>
    <w:rsid w:val="00CF1C24"/>
    <w:rsid w:val="00CF2A6F"/>
    <w:rsid w:val="00CF3ED5"/>
    <w:rsid w:val="00CF67E1"/>
    <w:rsid w:val="00D22D67"/>
    <w:rsid w:val="00D2320B"/>
    <w:rsid w:val="00D233DD"/>
    <w:rsid w:val="00D23A84"/>
    <w:rsid w:val="00D308E1"/>
    <w:rsid w:val="00D31595"/>
    <w:rsid w:val="00D3168D"/>
    <w:rsid w:val="00D3171D"/>
    <w:rsid w:val="00D37AE8"/>
    <w:rsid w:val="00D41671"/>
    <w:rsid w:val="00D41C3A"/>
    <w:rsid w:val="00D42A44"/>
    <w:rsid w:val="00D42D57"/>
    <w:rsid w:val="00D43057"/>
    <w:rsid w:val="00D45266"/>
    <w:rsid w:val="00D47C32"/>
    <w:rsid w:val="00D612FA"/>
    <w:rsid w:val="00D725E8"/>
    <w:rsid w:val="00D72681"/>
    <w:rsid w:val="00D74CF9"/>
    <w:rsid w:val="00D76218"/>
    <w:rsid w:val="00D823D2"/>
    <w:rsid w:val="00D91FB6"/>
    <w:rsid w:val="00D9451D"/>
    <w:rsid w:val="00D95C66"/>
    <w:rsid w:val="00DA2C8C"/>
    <w:rsid w:val="00DB121D"/>
    <w:rsid w:val="00DB6F1E"/>
    <w:rsid w:val="00DC030D"/>
    <w:rsid w:val="00DC1DC0"/>
    <w:rsid w:val="00DC73D1"/>
    <w:rsid w:val="00DC750F"/>
    <w:rsid w:val="00DD244D"/>
    <w:rsid w:val="00DD37C7"/>
    <w:rsid w:val="00DE47D3"/>
    <w:rsid w:val="00DF36C7"/>
    <w:rsid w:val="00DF7EAB"/>
    <w:rsid w:val="00E03B91"/>
    <w:rsid w:val="00E05321"/>
    <w:rsid w:val="00E1024C"/>
    <w:rsid w:val="00E146CA"/>
    <w:rsid w:val="00E14C52"/>
    <w:rsid w:val="00E17A3D"/>
    <w:rsid w:val="00E25AB1"/>
    <w:rsid w:val="00E31482"/>
    <w:rsid w:val="00E33EA9"/>
    <w:rsid w:val="00E365C2"/>
    <w:rsid w:val="00E40B53"/>
    <w:rsid w:val="00E420DC"/>
    <w:rsid w:val="00E42431"/>
    <w:rsid w:val="00E43FF4"/>
    <w:rsid w:val="00E608C3"/>
    <w:rsid w:val="00E62975"/>
    <w:rsid w:val="00E65EC2"/>
    <w:rsid w:val="00E7043D"/>
    <w:rsid w:val="00E72947"/>
    <w:rsid w:val="00E75F48"/>
    <w:rsid w:val="00E8281C"/>
    <w:rsid w:val="00E85C6F"/>
    <w:rsid w:val="00E91D93"/>
    <w:rsid w:val="00E9573D"/>
    <w:rsid w:val="00E96D66"/>
    <w:rsid w:val="00EB1154"/>
    <w:rsid w:val="00EB23B8"/>
    <w:rsid w:val="00EB43DB"/>
    <w:rsid w:val="00EC05AD"/>
    <w:rsid w:val="00EC094A"/>
    <w:rsid w:val="00EC1181"/>
    <w:rsid w:val="00EC327E"/>
    <w:rsid w:val="00EC4268"/>
    <w:rsid w:val="00EC4F09"/>
    <w:rsid w:val="00EC53C3"/>
    <w:rsid w:val="00EC5562"/>
    <w:rsid w:val="00ED1AC4"/>
    <w:rsid w:val="00ED6BA8"/>
    <w:rsid w:val="00ED6E64"/>
    <w:rsid w:val="00ED79A2"/>
    <w:rsid w:val="00EE0A66"/>
    <w:rsid w:val="00EE1497"/>
    <w:rsid w:val="00EE526F"/>
    <w:rsid w:val="00EE7062"/>
    <w:rsid w:val="00EF00DC"/>
    <w:rsid w:val="00EF30BE"/>
    <w:rsid w:val="00F073A9"/>
    <w:rsid w:val="00F07494"/>
    <w:rsid w:val="00F15536"/>
    <w:rsid w:val="00F1614B"/>
    <w:rsid w:val="00F2090F"/>
    <w:rsid w:val="00F233E4"/>
    <w:rsid w:val="00F34D1D"/>
    <w:rsid w:val="00F35A7B"/>
    <w:rsid w:val="00F41266"/>
    <w:rsid w:val="00F41CA1"/>
    <w:rsid w:val="00F466C9"/>
    <w:rsid w:val="00F46A8B"/>
    <w:rsid w:val="00F47BE3"/>
    <w:rsid w:val="00F558AC"/>
    <w:rsid w:val="00F62EA4"/>
    <w:rsid w:val="00F666F4"/>
    <w:rsid w:val="00F802FC"/>
    <w:rsid w:val="00F826FA"/>
    <w:rsid w:val="00F943F9"/>
    <w:rsid w:val="00FA39D8"/>
    <w:rsid w:val="00FA688D"/>
    <w:rsid w:val="00FB797A"/>
    <w:rsid w:val="00FC1C9F"/>
    <w:rsid w:val="00FC422D"/>
    <w:rsid w:val="00FC76BA"/>
    <w:rsid w:val="00FD33EB"/>
    <w:rsid w:val="00FD5837"/>
    <w:rsid w:val="00FD6CE5"/>
    <w:rsid w:val="00FE3E5D"/>
    <w:rsid w:val="00FE3F46"/>
    <w:rsid w:val="00FE5B9A"/>
    <w:rsid w:val="00FE6FA6"/>
    <w:rsid w:val="00FF16A9"/>
    <w:rsid w:val="00FF2111"/>
    <w:rsid w:val="00FF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7103D0"/>
  <w15:chartTrackingRefBased/>
  <w15:docId w15:val="{AEDFC977-B42C-4D76-BB24-EA33B6961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5A16"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jc w:val="center"/>
      <w:outlineLvl w:val="0"/>
    </w:pPr>
    <w:rPr>
      <w:b/>
      <w:i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spec1">
    <w:name w:val="spec1"/>
    <w:basedOn w:val="Normal"/>
    <w:autoRedefine/>
    <w:pPr>
      <w:tabs>
        <w:tab w:val="num" w:pos="1080"/>
      </w:tabs>
      <w:spacing w:before="240"/>
      <w:outlineLvl w:val="0"/>
    </w:pPr>
    <w:rPr>
      <w:b/>
      <w:caps/>
    </w:rPr>
  </w:style>
  <w:style w:type="paragraph" w:customStyle="1" w:styleId="spec2">
    <w:name w:val="spec2"/>
    <w:basedOn w:val="Normal"/>
    <w:autoRedefine/>
    <w:rsid w:val="00075E7E"/>
    <w:pPr>
      <w:tabs>
        <w:tab w:val="num" w:pos="720"/>
      </w:tabs>
      <w:spacing w:before="240"/>
      <w:ind w:left="720" w:hanging="720"/>
      <w:outlineLvl w:val="1"/>
    </w:pPr>
    <w:rPr>
      <w:caps/>
    </w:rPr>
  </w:style>
  <w:style w:type="paragraph" w:customStyle="1" w:styleId="spec3">
    <w:name w:val="spec3"/>
    <w:basedOn w:val="Normal"/>
    <w:autoRedefine/>
    <w:rsid w:val="00DC750F"/>
    <w:pPr>
      <w:widowControl/>
      <w:numPr>
        <w:ilvl w:val="2"/>
        <w:numId w:val="2"/>
      </w:numPr>
      <w:spacing w:before="240"/>
      <w:jc w:val="both"/>
      <w:outlineLvl w:val="2"/>
    </w:pPr>
  </w:style>
  <w:style w:type="paragraph" w:customStyle="1" w:styleId="spec4">
    <w:name w:val="spec4"/>
    <w:basedOn w:val="Normal"/>
    <w:autoRedefine/>
    <w:rsid w:val="00075E7E"/>
    <w:pPr>
      <w:widowControl/>
      <w:numPr>
        <w:ilvl w:val="3"/>
        <w:numId w:val="9"/>
      </w:numPr>
      <w:jc w:val="both"/>
      <w:outlineLvl w:val="3"/>
    </w:pPr>
  </w:style>
  <w:style w:type="paragraph" w:styleId="Header">
    <w:name w:val="header"/>
    <w:basedOn w:val="Normal"/>
    <w:pPr>
      <w:numPr>
        <w:numId w:val="9"/>
      </w:numPr>
      <w:tabs>
        <w:tab w:val="center" w:pos="4320"/>
        <w:tab w:val="right" w:pos="8640"/>
      </w:tabs>
    </w:pPr>
  </w:style>
  <w:style w:type="paragraph" w:customStyle="1" w:styleId="spec5">
    <w:name w:val="spec5"/>
    <w:basedOn w:val="Normal"/>
    <w:autoRedefine/>
    <w:rsid w:val="009D3307"/>
    <w:pPr>
      <w:widowControl/>
      <w:numPr>
        <w:ilvl w:val="4"/>
        <w:numId w:val="9"/>
      </w:numPr>
      <w:jc w:val="both"/>
      <w:outlineLvl w:val="4"/>
    </w:pPr>
  </w:style>
  <w:style w:type="paragraph" w:customStyle="1" w:styleId="spec6">
    <w:name w:val="spec6"/>
    <w:basedOn w:val="Normal"/>
    <w:autoRedefine/>
    <w:rsid w:val="00442403"/>
    <w:pPr>
      <w:widowControl/>
      <w:numPr>
        <w:ilvl w:val="5"/>
        <w:numId w:val="9"/>
      </w:numPr>
      <w:jc w:val="both"/>
      <w:outlineLvl w:val="5"/>
    </w:pPr>
  </w:style>
  <w:style w:type="paragraph" w:customStyle="1" w:styleId="spec7">
    <w:name w:val="spec7"/>
    <w:basedOn w:val="Normal"/>
    <w:autoRedefine/>
    <w:pPr>
      <w:widowControl/>
      <w:numPr>
        <w:ilvl w:val="6"/>
        <w:numId w:val="9"/>
      </w:numPr>
      <w:tabs>
        <w:tab w:val="left" w:pos="2520"/>
      </w:tabs>
      <w:jc w:val="both"/>
      <w:outlineLvl w:val="6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OC2">
    <w:name w:val="toc 2"/>
    <w:basedOn w:val="Normal"/>
    <w:next w:val="Normal"/>
    <w:autoRedefine/>
    <w:uiPriority w:val="39"/>
    <w:pPr>
      <w:ind w:left="200"/>
    </w:pPr>
    <w:rPr>
      <w:caps/>
    </w:rPr>
  </w:style>
  <w:style w:type="paragraph" w:styleId="TOC1">
    <w:name w:val="toc 1"/>
    <w:basedOn w:val="Normal"/>
    <w:next w:val="Normal"/>
    <w:autoRedefine/>
    <w:uiPriority w:val="39"/>
    <w:rPr>
      <w:b/>
      <w:caps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pPr>
      <w:ind w:left="400"/>
    </w:p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5B62F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E6933"/>
    <w:rPr>
      <w:b/>
      <w:bCs/>
    </w:rPr>
  </w:style>
  <w:style w:type="table" w:styleId="TableGrid">
    <w:name w:val="Table Grid"/>
    <w:basedOn w:val="TableNormal"/>
    <w:rsid w:val="00E25AB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A622D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8A12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specs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specs2</Template>
  <TotalTime>10</TotalTime>
  <Pages>10</Pages>
  <Words>1593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GS-16276</vt:lpstr>
    </vt:vector>
  </TitlesOfParts>
  <Company>AMERESCO</Company>
  <LinksUpToDate>false</LinksUpToDate>
  <CharactersWithSpaces>10655</CharactersWithSpaces>
  <SharedDoc>false</SharedDoc>
  <HLinks>
    <vt:vector size="150" baseType="variant">
      <vt:variant>
        <vt:i4>1114171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_Toc415220859</vt:lpwstr>
      </vt:variant>
      <vt:variant>
        <vt:i4>1114171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_Toc415220858</vt:lpwstr>
      </vt:variant>
      <vt:variant>
        <vt:i4>1114171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_Toc415220857</vt:lpwstr>
      </vt:variant>
      <vt:variant>
        <vt:i4>1114171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_Toc415220856</vt:lpwstr>
      </vt:variant>
      <vt:variant>
        <vt:i4>1114171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_Toc415220855</vt:lpwstr>
      </vt:variant>
      <vt:variant>
        <vt:i4>1114171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_Toc415220854</vt:lpwstr>
      </vt:variant>
      <vt:variant>
        <vt:i4>1114171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_Toc415220853</vt:lpwstr>
      </vt:variant>
      <vt:variant>
        <vt:i4>1114171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_Toc415220852</vt:lpwstr>
      </vt:variant>
      <vt:variant>
        <vt:i4>1114171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_Toc415220851</vt:lpwstr>
      </vt:variant>
      <vt:variant>
        <vt:i4>1114171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_Toc415220850</vt:lpwstr>
      </vt:variant>
      <vt:variant>
        <vt:i4>1048635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_Toc415220849</vt:lpwstr>
      </vt:variant>
      <vt:variant>
        <vt:i4>1048635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_Toc415220848</vt:lpwstr>
      </vt:variant>
      <vt:variant>
        <vt:i4>1048635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_Toc415220847</vt:lpwstr>
      </vt:variant>
      <vt:variant>
        <vt:i4>1048635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_Toc415220846</vt:lpwstr>
      </vt:variant>
      <vt:variant>
        <vt:i4>1048635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_Toc415220845</vt:lpwstr>
      </vt:variant>
      <vt:variant>
        <vt:i4>1048635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_Toc415220844</vt:lpwstr>
      </vt:variant>
      <vt:variant>
        <vt:i4>1048635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_Toc415220843</vt:lpwstr>
      </vt:variant>
      <vt:variant>
        <vt:i4>1048635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_Toc415220842</vt:lpwstr>
      </vt:variant>
      <vt:variant>
        <vt:i4>1048635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_Toc415220841</vt:lpwstr>
      </vt:variant>
      <vt:variant>
        <vt:i4>1048635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_Toc415220840</vt:lpwstr>
      </vt:variant>
      <vt:variant>
        <vt:i4>1507387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_Toc415220839</vt:lpwstr>
      </vt:variant>
      <vt:variant>
        <vt:i4>1507387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_Toc415220838</vt:lpwstr>
      </vt:variant>
      <vt:variant>
        <vt:i4>1507387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_Toc415220837</vt:lpwstr>
      </vt:variant>
      <vt:variant>
        <vt:i4>1507387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_Toc415220836</vt:lpwstr>
      </vt:variant>
      <vt:variant>
        <vt:i4>1507387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_Toc415220835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GS-16276</dc:title>
  <dc:subject>Oil-filled Power Transformer Specification</dc:subject>
  <dc:creator>Twallick</dc:creator>
  <cp:keywords/>
  <cp:lastModifiedBy>Laura Bryant</cp:lastModifiedBy>
  <cp:revision>4</cp:revision>
  <cp:lastPrinted>2013-08-27T17:14:00Z</cp:lastPrinted>
  <dcterms:created xsi:type="dcterms:W3CDTF">2026-02-03T22:19:00Z</dcterms:created>
  <dcterms:modified xsi:type="dcterms:W3CDTF">2026-02-26T15:48:00Z</dcterms:modified>
</cp:coreProperties>
</file>